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BC33D" w14:textId="14826855" w:rsidR="000D7C15" w:rsidRPr="00137425" w:rsidRDefault="000D7C15" w:rsidP="000D7C15">
      <w:pPr>
        <w:pStyle w:val="Nzov"/>
        <w:jc w:val="left"/>
        <w:rPr>
          <w:b/>
          <w:bCs/>
          <w:sz w:val="20"/>
          <w:szCs w:val="20"/>
        </w:rPr>
      </w:pPr>
      <w:r w:rsidRPr="00137425">
        <w:rPr>
          <w:b/>
          <w:bCs/>
          <w:sz w:val="20"/>
          <w:szCs w:val="20"/>
        </w:rPr>
        <w:t xml:space="preserve">Príloha č. </w:t>
      </w:r>
      <w:r>
        <w:rPr>
          <w:b/>
          <w:bCs/>
          <w:sz w:val="20"/>
          <w:szCs w:val="20"/>
        </w:rPr>
        <w:t>2</w:t>
      </w:r>
    </w:p>
    <w:p w14:paraId="73BCD4C7" w14:textId="77777777" w:rsidR="000D7C15" w:rsidRDefault="000D7C15" w:rsidP="00927AC4">
      <w:pPr>
        <w:widowControl w:val="0"/>
        <w:jc w:val="center"/>
        <w:rPr>
          <w:b/>
          <w:bCs/>
        </w:rPr>
      </w:pPr>
    </w:p>
    <w:p w14:paraId="06295CF1" w14:textId="289EEB7D" w:rsidR="006164A9" w:rsidRDefault="006164A9" w:rsidP="00927AC4">
      <w:pPr>
        <w:widowControl w:val="0"/>
        <w:jc w:val="center"/>
        <w:rPr>
          <w:b/>
          <w:bCs/>
        </w:rPr>
      </w:pPr>
      <w:r w:rsidRPr="6B1A312F">
        <w:rPr>
          <w:b/>
          <w:bCs/>
        </w:rPr>
        <w:t>Súťažný návrh – vzor</w:t>
      </w:r>
    </w:p>
    <w:p w14:paraId="36F520C3" w14:textId="77777777" w:rsidR="000D7C15" w:rsidRDefault="000D7C15" w:rsidP="00927AC4">
      <w:pPr>
        <w:widowControl w:val="0"/>
        <w:jc w:val="center"/>
        <w:rPr>
          <w:b/>
          <w:bCs/>
        </w:rPr>
      </w:pPr>
    </w:p>
    <w:p w14:paraId="45127084" w14:textId="4262BEB0" w:rsidR="0050656F" w:rsidRPr="0026231C" w:rsidRDefault="0050656F" w:rsidP="0026231C">
      <w:pPr>
        <w:jc w:val="center"/>
        <w:rPr>
          <w:b/>
          <w:bCs/>
        </w:rPr>
      </w:pPr>
      <w:r w:rsidRPr="0026231C">
        <w:rPr>
          <w:b/>
          <w:bCs/>
        </w:rPr>
        <w:t xml:space="preserve">Súťažný návrh v obchodnej verejnej súťaži na predaj pozemku vo vlastníctve </w:t>
      </w:r>
      <w:r w:rsidR="0026231C">
        <w:rPr>
          <w:b/>
          <w:bCs/>
        </w:rPr>
        <w:t>m</w:t>
      </w:r>
      <w:r w:rsidRPr="0026231C">
        <w:rPr>
          <w:b/>
          <w:bCs/>
        </w:rPr>
        <w:t>esta Stará Turá</w:t>
      </w:r>
    </w:p>
    <w:p w14:paraId="6F73449A" w14:textId="70B10CEF" w:rsidR="0050656F" w:rsidRPr="00AD0466" w:rsidRDefault="0050656F" w:rsidP="0026231C">
      <w:pPr>
        <w:jc w:val="center"/>
        <w:rPr>
          <w:b/>
          <w:bCs/>
        </w:rPr>
      </w:pPr>
      <w:r w:rsidRPr="00AD0466">
        <w:rPr>
          <w:b/>
          <w:bCs/>
        </w:rPr>
        <w:t>„</w:t>
      </w:r>
      <w:r w:rsidR="0026231C" w:rsidRPr="00AD0466">
        <w:rPr>
          <w:b/>
          <w:bCs/>
        </w:rPr>
        <w:t xml:space="preserve">Predaj stavby súpisné č. 168 a pozemkov </w:t>
      </w:r>
      <w:proofErr w:type="spellStart"/>
      <w:r w:rsidR="0026231C" w:rsidRPr="00AD0466">
        <w:rPr>
          <w:b/>
          <w:bCs/>
        </w:rPr>
        <w:t>parc</w:t>
      </w:r>
      <w:proofErr w:type="spellEnd"/>
      <w:r w:rsidR="0026231C" w:rsidRPr="00AD0466">
        <w:rPr>
          <w:b/>
          <w:bCs/>
        </w:rPr>
        <w:t>. č. 1043/1, 1044</w:t>
      </w:r>
      <w:r w:rsidR="4BD953D2" w:rsidRPr="00AD0466">
        <w:rPr>
          <w:b/>
          <w:bCs/>
        </w:rPr>
        <w:t xml:space="preserve">, </w:t>
      </w:r>
      <w:r w:rsidR="0026231C" w:rsidRPr="00AD0466">
        <w:rPr>
          <w:b/>
          <w:bCs/>
        </w:rPr>
        <w:t>1042/5</w:t>
      </w:r>
      <w:r w:rsidR="7C0F671F" w:rsidRPr="00AD0466">
        <w:rPr>
          <w:b/>
          <w:bCs/>
        </w:rPr>
        <w:t xml:space="preserve"> a 1042/</w:t>
      </w:r>
      <w:r w:rsidR="42C65042" w:rsidRPr="00AD0466">
        <w:rPr>
          <w:b/>
          <w:bCs/>
        </w:rPr>
        <w:t xml:space="preserve">19 </w:t>
      </w:r>
      <w:r w:rsidR="0026231C" w:rsidRPr="00AD0466">
        <w:rPr>
          <w:b/>
          <w:bCs/>
        </w:rPr>
        <w:t xml:space="preserve"> – </w:t>
      </w:r>
      <w:proofErr w:type="spellStart"/>
      <w:r w:rsidR="0026231C" w:rsidRPr="00AD0466">
        <w:rPr>
          <w:b/>
          <w:bCs/>
        </w:rPr>
        <w:t>Jiráskova</w:t>
      </w:r>
      <w:proofErr w:type="spellEnd"/>
      <w:r w:rsidR="0026231C" w:rsidRPr="00AD0466">
        <w:rPr>
          <w:b/>
          <w:bCs/>
        </w:rPr>
        <w:t xml:space="preserve"> ulica“</w:t>
      </w:r>
    </w:p>
    <w:p w14:paraId="27CED7A8" w14:textId="39602E15" w:rsidR="0050656F" w:rsidRPr="0026231C" w:rsidRDefault="0050656F" w:rsidP="0026231C">
      <w:pPr>
        <w:pStyle w:val="Nadpis2"/>
        <w:numPr>
          <w:ilvl w:val="0"/>
          <w:numId w:val="0"/>
        </w:numPr>
        <w:ind w:left="567" w:hanging="567"/>
        <w:rPr>
          <w:b/>
          <w:bCs/>
        </w:rPr>
      </w:pPr>
      <w:r w:rsidRPr="0026231C">
        <w:rPr>
          <w:b/>
          <w:bCs/>
        </w:rPr>
        <w:t>Záujemca:</w:t>
      </w:r>
    </w:p>
    <w:p w14:paraId="4534089F" w14:textId="3E5D78F4" w:rsidR="0050656F" w:rsidRDefault="0050656F" w:rsidP="0026231C">
      <w:pPr>
        <w:spacing w:after="120"/>
      </w:pPr>
      <w:r>
        <w:t>Meno, priezvisko/obchodné meno:</w:t>
      </w:r>
      <w:r>
        <w:tab/>
        <w:t>......................................................</w:t>
      </w:r>
    </w:p>
    <w:p w14:paraId="783B8543" w14:textId="36FFE964" w:rsidR="0050656F" w:rsidRDefault="0050656F" w:rsidP="0026231C">
      <w:pPr>
        <w:spacing w:after="120"/>
      </w:pPr>
      <w:r>
        <w:t>Dátum narodenia /IČO:</w:t>
      </w:r>
      <w:r>
        <w:tab/>
      </w:r>
      <w:r w:rsidR="00AD0466">
        <w:tab/>
      </w:r>
      <w:r>
        <w:tab/>
        <w:t>......................................................</w:t>
      </w:r>
    </w:p>
    <w:p w14:paraId="1E7462D0" w14:textId="77777777" w:rsidR="0050656F" w:rsidRDefault="0050656F" w:rsidP="0026231C">
      <w:pPr>
        <w:spacing w:after="120"/>
      </w:pPr>
      <w:r>
        <w:t>Trvalé bydlisko (podľa OP)/sídlo :</w:t>
      </w:r>
      <w:r>
        <w:tab/>
        <w:t>......................................................</w:t>
      </w:r>
    </w:p>
    <w:p w14:paraId="71FF889F" w14:textId="1E2CF611" w:rsidR="0050656F" w:rsidRDefault="0050656F" w:rsidP="0050656F">
      <w:r>
        <w:t>Telef. kontakt, email:</w:t>
      </w:r>
      <w:r>
        <w:tab/>
      </w:r>
      <w:r>
        <w:tab/>
      </w:r>
      <w:r>
        <w:tab/>
        <w:t>......................................................</w:t>
      </w:r>
    </w:p>
    <w:p w14:paraId="2D517027" w14:textId="77777777" w:rsidR="0026231C" w:rsidRDefault="0026231C" w:rsidP="0050656F"/>
    <w:p w14:paraId="73292B67" w14:textId="3DE8B435" w:rsidR="0050656F" w:rsidRDefault="0050656F" w:rsidP="0026231C">
      <w:pPr>
        <w:spacing w:after="120"/>
      </w:pPr>
      <w:r>
        <w:t>Údaje o manželovi/manželke, ak sa jedná o kúpu do BSM, resp. údaje o podielovom spoluvlastníkovi, ak sa jedná o kúpu do podielového spoluvlastníctva:</w:t>
      </w:r>
    </w:p>
    <w:p w14:paraId="0D730123" w14:textId="23561A6A" w:rsidR="0050656F" w:rsidRDefault="0050656F" w:rsidP="0026231C">
      <w:pPr>
        <w:spacing w:after="120"/>
      </w:pPr>
      <w:r>
        <w:t>Meno, priezvisko:</w:t>
      </w:r>
      <w:r>
        <w:tab/>
      </w:r>
      <w:r>
        <w:tab/>
      </w:r>
      <w:r>
        <w:tab/>
        <w:t>.......................................................</w:t>
      </w:r>
    </w:p>
    <w:p w14:paraId="0FFF52CA" w14:textId="6C4214E4" w:rsidR="0050656F" w:rsidRDefault="0050656F" w:rsidP="0026231C">
      <w:pPr>
        <w:spacing w:after="120"/>
      </w:pPr>
      <w:r>
        <w:t>Dátum narodenia:</w:t>
      </w:r>
      <w:r>
        <w:tab/>
      </w:r>
      <w:r>
        <w:tab/>
      </w:r>
      <w:r>
        <w:tab/>
        <w:t>......................................................</w:t>
      </w:r>
    </w:p>
    <w:p w14:paraId="5117D644" w14:textId="3E286F1B" w:rsidR="0050656F" w:rsidRDefault="0050656F" w:rsidP="0050656F">
      <w:r>
        <w:t>Trvalé bydlisko (podľa OP):</w:t>
      </w:r>
      <w:r>
        <w:tab/>
      </w:r>
      <w:r>
        <w:tab/>
        <w:t>......................................................</w:t>
      </w:r>
    </w:p>
    <w:p w14:paraId="1A83C21A" w14:textId="77777777" w:rsidR="0050656F" w:rsidRDefault="0050656F" w:rsidP="0050656F"/>
    <w:p w14:paraId="4BBA194A" w14:textId="5A1291DE" w:rsidR="0050656F" w:rsidRPr="0026231C" w:rsidRDefault="0050656F" w:rsidP="0026231C">
      <w:pPr>
        <w:spacing w:after="120"/>
        <w:rPr>
          <w:b/>
          <w:bCs/>
        </w:rPr>
      </w:pPr>
      <w:r w:rsidRPr="0026231C">
        <w:rPr>
          <w:b/>
          <w:bCs/>
        </w:rPr>
        <w:t>Svojím podpisom potvrdzujem, že mám záujem o kúpu pozemkov, a to:</w:t>
      </w:r>
    </w:p>
    <w:p w14:paraId="21350FBB" w14:textId="77777777" w:rsidR="0026231C" w:rsidRDefault="0026231C" w:rsidP="0026231C">
      <w:pPr>
        <w:pStyle w:val="Bullets"/>
        <w:ind w:left="284"/>
      </w:pPr>
      <w:r>
        <w:t xml:space="preserve">stavba súpisné číslo 168 (objekt bývalých detských jaslí na </w:t>
      </w:r>
      <w:proofErr w:type="spellStart"/>
      <w:r>
        <w:t>Jiráskovej</w:t>
      </w:r>
      <w:proofErr w:type="spellEnd"/>
      <w:r>
        <w:t xml:space="preserve"> ulici),</w:t>
      </w:r>
    </w:p>
    <w:p w14:paraId="7AC360D5" w14:textId="77777777" w:rsidR="0026231C" w:rsidRDefault="0026231C" w:rsidP="0026231C">
      <w:pPr>
        <w:pStyle w:val="Bullets"/>
        <w:ind w:left="284"/>
      </w:pPr>
      <w:r>
        <w:t>parcely registra „C“ evidované na katastrálnej mape:</w:t>
      </w:r>
    </w:p>
    <w:p w14:paraId="425BAB96" w14:textId="77777777" w:rsidR="0026231C" w:rsidRDefault="0026231C" w:rsidP="00440C8A">
      <w:pPr>
        <w:pStyle w:val="Nadpis4"/>
      </w:pPr>
      <w:r>
        <w:t xml:space="preserve">pozemok </w:t>
      </w:r>
      <w:proofErr w:type="spellStart"/>
      <w:r>
        <w:t>parc</w:t>
      </w:r>
      <w:proofErr w:type="spellEnd"/>
      <w:r>
        <w:t>. č. 1043/1 – zastavaná plocha a nádvorie o výmere 789 m2,</w:t>
      </w:r>
    </w:p>
    <w:p w14:paraId="2B63A7D7" w14:textId="77777777" w:rsidR="0026231C" w:rsidRDefault="0026231C" w:rsidP="00440C8A">
      <w:pPr>
        <w:pStyle w:val="Nadpis4"/>
      </w:pPr>
      <w:r>
        <w:t xml:space="preserve">pozemok </w:t>
      </w:r>
      <w:proofErr w:type="spellStart"/>
      <w:r>
        <w:t>parc</w:t>
      </w:r>
      <w:proofErr w:type="spellEnd"/>
      <w:r>
        <w:t>. č. 1044 – zastavaná plocha a nádvorie o výmere 2134 m2</w:t>
      </w:r>
    </w:p>
    <w:p w14:paraId="19520915" w14:textId="14416245" w:rsidR="0026231C" w:rsidRPr="00AD0466" w:rsidRDefault="0026231C" w:rsidP="00440C8A">
      <w:pPr>
        <w:pStyle w:val="Nadpis4"/>
      </w:pPr>
      <w:r w:rsidRPr="00AD0466">
        <w:t xml:space="preserve">pozemok </w:t>
      </w:r>
      <w:proofErr w:type="spellStart"/>
      <w:r w:rsidRPr="00AD0466">
        <w:t>parc</w:t>
      </w:r>
      <w:proofErr w:type="spellEnd"/>
      <w:r w:rsidRPr="00AD0466">
        <w:t>. č. 1042/5 – zastavaná plocha a nádvorie o výmere 1432 m2,</w:t>
      </w:r>
    </w:p>
    <w:p w14:paraId="0ADDE5B9" w14:textId="0B966F17" w:rsidR="5D31216A" w:rsidRPr="00AD0466" w:rsidRDefault="5D31216A" w:rsidP="7A099770">
      <w:pPr>
        <w:pStyle w:val="Nadpis4"/>
      </w:pPr>
      <w:r w:rsidRPr="00AD0466">
        <w:t xml:space="preserve">pozemok </w:t>
      </w:r>
      <w:proofErr w:type="spellStart"/>
      <w:r w:rsidRPr="00AD0466">
        <w:t>parc</w:t>
      </w:r>
      <w:proofErr w:type="spellEnd"/>
      <w:r w:rsidRPr="00AD0466">
        <w:t>. č. 1042/</w:t>
      </w:r>
      <w:r w:rsidR="21985539" w:rsidRPr="00AD0466">
        <w:t xml:space="preserve">19 </w:t>
      </w:r>
      <w:r w:rsidRPr="00AD0466">
        <w:t xml:space="preserve">- zastavaná plocha a nádvorie o výmere </w:t>
      </w:r>
      <w:r w:rsidR="499A1F09" w:rsidRPr="00AD0466">
        <w:t>331 m</w:t>
      </w:r>
      <w:r w:rsidR="499A1F09" w:rsidRPr="00AD0466">
        <w:rPr>
          <w:vertAlign w:val="superscript"/>
        </w:rPr>
        <w:t>2</w:t>
      </w:r>
      <w:r w:rsidR="499A1F09" w:rsidRPr="00AD0466">
        <w:t>,</w:t>
      </w:r>
    </w:p>
    <w:p w14:paraId="5D3A5805" w14:textId="7B304841" w:rsidR="0026231C" w:rsidRPr="00AD0466" w:rsidRDefault="36BEC985" w:rsidP="0026231C">
      <w:r w:rsidRPr="00AD0466">
        <w:t>ktoré sú vo výlučnom vlastníctve mesta Stará Turá, zapísané na Okresnom úrade Nové Mesto nad Váhom, katastrálny odbor, na LV č. 1 vo vlastníckom podiele 1/1 v k. ú. Stará Turá</w:t>
      </w:r>
      <w:r w:rsidR="435F25F0" w:rsidRPr="00AD0466">
        <w:t xml:space="preserve">. </w:t>
      </w:r>
    </w:p>
    <w:p w14:paraId="1AC6794A" w14:textId="2F721582" w:rsidR="435F25F0" w:rsidRPr="00AD0466" w:rsidRDefault="435F25F0" w:rsidP="7A099770">
      <w:pPr>
        <w:widowControl w:val="0"/>
      </w:pPr>
      <w:r w:rsidRPr="00AD0466">
        <w:rPr>
          <w:rFonts w:asciiTheme="minorHAnsi" w:eastAsiaTheme="minorEastAsia" w:hAnsiTheme="minorHAnsi"/>
          <w:szCs w:val="20"/>
        </w:rPr>
        <w:t xml:space="preserve">Pozemok </w:t>
      </w:r>
      <w:proofErr w:type="spellStart"/>
      <w:r w:rsidRPr="00AD0466">
        <w:rPr>
          <w:rFonts w:asciiTheme="minorHAnsi" w:eastAsiaTheme="minorEastAsia" w:hAnsiTheme="minorHAnsi"/>
          <w:szCs w:val="20"/>
        </w:rPr>
        <w:t>parc</w:t>
      </w:r>
      <w:proofErr w:type="spellEnd"/>
      <w:r w:rsidRPr="00AD0466">
        <w:rPr>
          <w:rFonts w:asciiTheme="minorHAnsi" w:eastAsiaTheme="minorEastAsia" w:hAnsiTheme="minorHAnsi"/>
          <w:szCs w:val="20"/>
        </w:rPr>
        <w:t>. č. 1042/</w:t>
      </w:r>
      <w:r w:rsidR="38BB5443" w:rsidRPr="00AD0466">
        <w:rPr>
          <w:rFonts w:asciiTheme="minorHAnsi" w:eastAsiaTheme="minorEastAsia" w:hAnsiTheme="minorHAnsi"/>
          <w:szCs w:val="20"/>
        </w:rPr>
        <w:t xml:space="preserve">19 </w:t>
      </w:r>
      <w:r w:rsidRPr="00AD0466">
        <w:rPr>
          <w:rFonts w:asciiTheme="minorHAnsi" w:eastAsiaTheme="minorEastAsia" w:hAnsiTheme="minorHAnsi"/>
          <w:szCs w:val="20"/>
        </w:rPr>
        <w:t>-</w:t>
      </w:r>
      <w:r w:rsidR="6B224593" w:rsidRPr="00AD0466">
        <w:rPr>
          <w:rFonts w:asciiTheme="minorHAnsi" w:eastAsiaTheme="minorEastAsia" w:hAnsiTheme="minorHAnsi"/>
          <w:szCs w:val="20"/>
        </w:rPr>
        <w:t xml:space="preserve"> </w:t>
      </w:r>
      <w:r w:rsidRPr="00AD0466">
        <w:rPr>
          <w:rFonts w:asciiTheme="minorHAnsi" w:eastAsiaTheme="minorEastAsia" w:hAnsiTheme="minorHAnsi"/>
          <w:szCs w:val="20"/>
        </w:rPr>
        <w:t xml:space="preserve">zastavaná plocha a nádvorie o výmere </w:t>
      </w:r>
      <w:r w:rsidR="4B2CFAD3" w:rsidRPr="00AD0466">
        <w:rPr>
          <w:rFonts w:asciiTheme="minorHAnsi" w:eastAsiaTheme="minorEastAsia" w:hAnsiTheme="minorHAnsi"/>
          <w:szCs w:val="20"/>
        </w:rPr>
        <w:t>331 m2</w:t>
      </w:r>
      <w:r w:rsidR="0AC385DF" w:rsidRPr="00AD0466">
        <w:rPr>
          <w:rFonts w:asciiTheme="minorHAnsi" w:eastAsiaTheme="minorEastAsia" w:hAnsiTheme="minorHAnsi"/>
          <w:szCs w:val="20"/>
        </w:rPr>
        <w:t xml:space="preserve"> </w:t>
      </w:r>
      <w:r w:rsidRPr="00AD0466">
        <w:rPr>
          <w:rFonts w:asciiTheme="minorHAnsi" w:eastAsiaTheme="minorEastAsia" w:hAnsiTheme="minorHAnsi"/>
          <w:szCs w:val="20"/>
        </w:rPr>
        <w:t>bol vytvorený geometrickým plánom č.</w:t>
      </w:r>
      <w:r w:rsidR="7088A71C" w:rsidRPr="00AD0466">
        <w:rPr>
          <w:rFonts w:asciiTheme="minorHAnsi" w:eastAsiaTheme="minorEastAsia" w:hAnsiTheme="minorHAnsi"/>
          <w:szCs w:val="20"/>
        </w:rPr>
        <w:t xml:space="preserve"> 43600913-165/2025 </w:t>
      </w:r>
      <w:r w:rsidRPr="00AD0466">
        <w:rPr>
          <w:rFonts w:asciiTheme="minorHAnsi" w:eastAsiaTheme="minorEastAsia" w:hAnsiTheme="minorHAnsi"/>
          <w:szCs w:val="20"/>
        </w:rPr>
        <w:t>zo dňa</w:t>
      </w:r>
      <w:r w:rsidR="731DE5F1" w:rsidRPr="00AD0466">
        <w:rPr>
          <w:rFonts w:asciiTheme="minorHAnsi" w:eastAsiaTheme="minorEastAsia" w:hAnsiTheme="minorHAnsi"/>
          <w:szCs w:val="20"/>
        </w:rPr>
        <w:t xml:space="preserve"> 10. 09. 2025 </w:t>
      </w:r>
      <w:r w:rsidRPr="00AD0466">
        <w:rPr>
          <w:rFonts w:asciiTheme="minorHAnsi" w:eastAsiaTheme="minorEastAsia" w:hAnsiTheme="minorHAnsi"/>
          <w:szCs w:val="20"/>
        </w:rPr>
        <w:t xml:space="preserve">z pôvodného pozemku </w:t>
      </w:r>
      <w:proofErr w:type="spellStart"/>
      <w:r w:rsidRPr="00AD0466">
        <w:rPr>
          <w:rFonts w:asciiTheme="minorHAnsi" w:eastAsiaTheme="minorEastAsia" w:hAnsiTheme="minorHAnsi"/>
          <w:szCs w:val="20"/>
        </w:rPr>
        <w:t>parc</w:t>
      </w:r>
      <w:proofErr w:type="spellEnd"/>
      <w:r w:rsidRPr="00AD0466">
        <w:rPr>
          <w:rFonts w:asciiTheme="minorHAnsi" w:eastAsiaTheme="minorEastAsia" w:hAnsiTheme="minorHAnsi"/>
          <w:szCs w:val="20"/>
        </w:rPr>
        <w:t>. č. 1042/1, ktorý je vo vlastníctve mesta Stará Turá zapísaný na LV č. 1 v podiele 1/1.</w:t>
      </w:r>
    </w:p>
    <w:p w14:paraId="34C46BBA" w14:textId="253D91F5" w:rsidR="0963B4A3" w:rsidRPr="00AD0466" w:rsidRDefault="0963B4A3"/>
    <w:p w14:paraId="77C237BC" w14:textId="6F70F54A" w:rsidR="0050656F" w:rsidRPr="0026231C" w:rsidRDefault="0050656F" w:rsidP="0026231C">
      <w:pPr>
        <w:rPr>
          <w:b/>
          <w:bCs/>
          <w:sz w:val="24"/>
          <w:szCs w:val="28"/>
        </w:rPr>
      </w:pPr>
      <w:r w:rsidRPr="0026231C">
        <w:rPr>
          <w:b/>
          <w:bCs/>
          <w:sz w:val="24"/>
          <w:szCs w:val="28"/>
        </w:rPr>
        <w:t xml:space="preserve">spolu za kúpnu cenu </w:t>
      </w:r>
      <w:r w:rsidRPr="0026231C">
        <w:rPr>
          <w:sz w:val="16"/>
          <w:szCs w:val="18"/>
        </w:rPr>
        <w:t>......</w:t>
      </w:r>
      <w:r w:rsidR="0026231C">
        <w:rPr>
          <w:sz w:val="16"/>
          <w:szCs w:val="18"/>
        </w:rPr>
        <w:t>.............................................................</w:t>
      </w:r>
      <w:r w:rsidRPr="0026231C">
        <w:rPr>
          <w:sz w:val="16"/>
          <w:szCs w:val="18"/>
        </w:rPr>
        <w:t>.</w:t>
      </w:r>
      <w:r w:rsidRPr="0026231C">
        <w:rPr>
          <w:b/>
          <w:bCs/>
          <w:sz w:val="24"/>
          <w:szCs w:val="28"/>
        </w:rPr>
        <w:t>,- Eur / m2.</w:t>
      </w:r>
    </w:p>
    <w:p w14:paraId="70E1179D" w14:textId="77777777" w:rsidR="0050656F" w:rsidRDefault="0050656F" w:rsidP="0050656F"/>
    <w:p w14:paraId="0653C6AB" w14:textId="5E0CDC75" w:rsidR="0050656F" w:rsidRPr="0026231C" w:rsidRDefault="0050656F" w:rsidP="0050656F">
      <w:pPr>
        <w:rPr>
          <w:b/>
          <w:bCs/>
        </w:rPr>
      </w:pPr>
      <w:r w:rsidRPr="0026231C">
        <w:rPr>
          <w:b/>
          <w:bCs/>
        </w:rPr>
        <w:t>Svojím podpisom vyhlasujem, že</w:t>
      </w:r>
      <w:r w:rsidR="0026231C">
        <w:rPr>
          <w:b/>
          <w:bCs/>
        </w:rPr>
        <w:t>:</w:t>
      </w:r>
    </w:p>
    <w:p w14:paraId="56F93F7F" w14:textId="7FE471BD" w:rsidR="0050656F" w:rsidRDefault="0050656F" w:rsidP="00440C8A">
      <w:pPr>
        <w:pStyle w:val="Nadpis3"/>
        <w:numPr>
          <w:ilvl w:val="2"/>
          <w:numId w:val="25"/>
        </w:numPr>
      </w:pPr>
      <w:r>
        <w:t>som sa oboznámil so súťažnými podmienkami a súhlasím s nimi,</w:t>
      </w:r>
    </w:p>
    <w:p w14:paraId="3305DFE0" w14:textId="79EC6687" w:rsidR="0050656F" w:rsidRDefault="0050656F" w:rsidP="00440C8A">
      <w:pPr>
        <w:pStyle w:val="Nadpis3"/>
      </w:pPr>
      <w:r>
        <w:t>súhlasím s obsahom kúpnej zmluvy, ktorá je súčasťou súťažných podmienok,</w:t>
      </w:r>
    </w:p>
    <w:p w14:paraId="036A6E11" w14:textId="7D264772" w:rsidR="0050656F" w:rsidRDefault="0050656F" w:rsidP="00440C8A">
      <w:pPr>
        <w:pStyle w:val="Nadpis3"/>
      </w:pPr>
      <w:r>
        <w:t>udeľujem súhlas so spracovaním mojich osobných údajov podľa zákona č. 18/2018 Z. z. o ochrane osobných údajov v znení neskorších predpisov v súvislosti s touto obchodnou verejnou súťažou,</w:t>
      </w:r>
    </w:p>
    <w:p w14:paraId="250D45EA" w14:textId="2334A6BA" w:rsidR="0050656F" w:rsidRDefault="0050656F" w:rsidP="00440C8A">
      <w:pPr>
        <w:pStyle w:val="Nadpis3"/>
      </w:pPr>
      <w:r>
        <w:t>ku dňu podania súťažného návrhu do obchodnej verejnej súťaže nemám voči vyhlasovateľovi, resp. organizáciám v jeho zriaďovateľskej pôsobnosti, žiadne záväzky po lehote splatnosti, resp. iné záväzky po uplynutí lehoty na plnenie, nie je voči mne vedené exekučné ani konkurzné konanie alebo reštrukturalizačné konanie a nebol z mojej strany ani podaný podnet na začatie konania o konkurze alebo reštrukturalizácii.</w:t>
      </w:r>
    </w:p>
    <w:p w14:paraId="093FDD48" w14:textId="35ECFD5F" w:rsidR="0050656F" w:rsidRDefault="0050656F" w:rsidP="00440C8A">
      <w:pPr>
        <w:pStyle w:val="Nadpis3"/>
      </w:pPr>
      <w:r>
        <w:t>uhradím kúpnu cenu vcelku bez splátok,</w:t>
      </w:r>
    </w:p>
    <w:p w14:paraId="7218BA44" w14:textId="5FC0EA25" w:rsidR="0050656F" w:rsidRDefault="0050656F" w:rsidP="00440C8A">
      <w:pPr>
        <w:pStyle w:val="Nadpis3"/>
      </w:pPr>
      <w:r>
        <w:t>uhradím správny poplatok za podanie návrhu na vklad vlastníckeho práva do katastra nehnuteľností,</w:t>
      </w:r>
    </w:p>
    <w:p w14:paraId="39AEBBDD" w14:textId="06E375F8" w:rsidR="0050656F" w:rsidRDefault="0050656F" w:rsidP="00440C8A">
      <w:pPr>
        <w:pStyle w:val="Nadpis3"/>
      </w:pPr>
      <w:r>
        <w:t>je mi dobre známy stav predmetu prevodu a nevyhradzuje si na ňom žiadne úpravy,</w:t>
      </w:r>
    </w:p>
    <w:p w14:paraId="7F69DC2E" w14:textId="5F316D7B" w:rsidR="0050656F" w:rsidRDefault="0050656F" w:rsidP="00440C8A">
      <w:pPr>
        <w:pStyle w:val="Nadpis3"/>
      </w:pPr>
      <w:r>
        <w:t>kúpim predmet obchodnej verejnej súťaže, tak ako stojí a leží.</w:t>
      </w:r>
    </w:p>
    <w:p w14:paraId="3A73C76E" w14:textId="763D97B5" w:rsidR="6B1A312F" w:rsidRDefault="6B1A312F"/>
    <w:p w14:paraId="2DAA019F" w14:textId="4387AC3E" w:rsidR="0050656F" w:rsidRDefault="0050656F" w:rsidP="0050656F">
      <w:r>
        <w:t>V .............................. dňa ............</w:t>
      </w:r>
      <w:r>
        <w:tab/>
      </w:r>
      <w:r>
        <w:tab/>
      </w:r>
      <w:r w:rsidR="00B44AD7">
        <w:t xml:space="preserve"> </w:t>
      </w:r>
      <w:r>
        <w:tab/>
      </w:r>
      <w:r>
        <w:tab/>
        <w:t>..............................................</w:t>
      </w:r>
    </w:p>
    <w:p w14:paraId="2985BAD9" w14:textId="19D28590" w:rsidR="0050656F" w:rsidRDefault="0050656F" w:rsidP="00486087">
      <w:pPr>
        <w:ind w:left="5664"/>
      </w:pPr>
      <w:r>
        <w:lastRenderedPageBreak/>
        <w:t>podpis záujemcu</w:t>
      </w:r>
    </w:p>
    <w:sectPr w:rsidR="0050656F" w:rsidSect="00F970B0">
      <w:headerReference w:type="default" r:id="rId11"/>
      <w:type w:val="continuous"/>
      <w:pgSz w:w="11906" w:h="16838"/>
      <w:pgMar w:top="1134" w:right="1134" w:bottom="1134" w:left="1134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1FC43" w14:textId="77777777" w:rsidR="009A0ED4" w:rsidRDefault="009A0ED4" w:rsidP="00451287">
      <w:pPr>
        <w:spacing w:line="240" w:lineRule="auto"/>
      </w:pPr>
      <w:r>
        <w:separator/>
      </w:r>
    </w:p>
  </w:endnote>
  <w:endnote w:type="continuationSeparator" w:id="0">
    <w:p w14:paraId="5F9BC7B1" w14:textId="77777777" w:rsidR="009A0ED4" w:rsidRDefault="009A0ED4" w:rsidP="00451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charset w:val="EE"/>
    <w:family w:val="auto"/>
    <w:pitch w:val="variable"/>
    <w:sig w:usb0="E00002FF" w:usb1="1200A1FF" w:usb2="00000001" w:usb3="00000000" w:csb0="0000019F" w:csb1="00000000"/>
    <w:embedRegular r:id="rId1" w:fontKey="{43BDC701-789D-455F-878A-8B8E57A72B49}"/>
    <w:embedBold r:id="rId2" w:fontKey="{3545A733-6500-485A-A36D-8E335DF2F90F}"/>
    <w:embedItalic r:id="rId3" w:fontKey="{1EB250E5-6D09-4F67-9FC1-B652B8329C1C}"/>
  </w:font>
  <w:font w:name="Inter ExtraBold">
    <w:charset w:val="EE"/>
    <w:family w:val="auto"/>
    <w:pitch w:val="variable"/>
    <w:sig w:usb0="E00002FF" w:usb1="1200A1FF" w:usb2="00000001" w:usb3="00000000" w:csb0="0000019F" w:csb1="00000000"/>
    <w:embedRegular r:id="rId4" w:fontKey="{6759C651-6871-4226-A23E-8B1A6DD4B06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6662F78-1B2C-413E-9F9A-69C2FA180FD4}"/>
    <w:embedBold r:id="rId6" w:fontKey="{8529E6B3-DF8B-484C-ADC4-3D23C1596CED}"/>
    <w:embedItalic r:id="rId7" w:fontKey="{8B4DDA79-D4D1-4317-9E5F-F10ABDDFE303}"/>
  </w:font>
  <w:font w:name="Inter 18pt">
    <w:altName w:val="Calibri"/>
    <w:charset w:val="EE"/>
    <w:family w:val="auto"/>
    <w:pitch w:val="variable"/>
    <w:sig w:usb0="E00002FF" w:usb1="1200A1FF" w:usb2="00000000" w:usb3="00000000" w:csb0="0000019F" w:csb1="00000000"/>
    <w:embedRegular r:id="rId8" w:fontKey="{B0EB5B98-4A0B-4C80-A268-53B8FA686D33}"/>
    <w:embedBold r:id="rId9" w:fontKey="{723FF500-497F-418D-BA85-4220DA089A25}"/>
    <w:embedItalic r:id="rId10" w:fontKey="{1D6EBE9E-6615-4880-99A8-E8AFB5CD98C2}"/>
  </w:font>
  <w:font w:name="Inter 18pt ExtraBold">
    <w:altName w:val="Calibri"/>
    <w:charset w:val="EE"/>
    <w:family w:val="auto"/>
    <w:pitch w:val="variable"/>
    <w:sig w:usb0="E00002FF" w:usb1="1200A1FF" w:usb2="00000000" w:usb3="00000000" w:csb0="0000019F" w:csb1="00000000"/>
    <w:embedRegular r:id="rId11" w:fontKey="{9E412B32-D676-4B5E-BFFD-312DE1123487}"/>
    <w:embedBold r:id="rId12" w:fontKey="{5B245B75-621E-4032-822B-789634C40CD8}"/>
  </w:font>
  <w:font w:name="Inter SemiBold">
    <w:charset w:val="EE"/>
    <w:family w:val="auto"/>
    <w:pitch w:val="variable"/>
    <w:sig w:usb0="E00002FF" w:usb1="1200A1FF" w:usb2="00000001" w:usb3="00000000" w:csb0="0000019F" w:csb1="00000000"/>
    <w:embedRegular r:id="rId13" w:fontKey="{C4093A76-565F-47B4-B801-74235D9A3E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372F352D-C495-4D60-9344-51D85B34AE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6B5D2" w14:textId="77777777" w:rsidR="009A0ED4" w:rsidRDefault="009A0ED4" w:rsidP="00451287">
      <w:pPr>
        <w:spacing w:line="240" w:lineRule="auto"/>
      </w:pPr>
      <w:r>
        <w:separator/>
      </w:r>
    </w:p>
  </w:footnote>
  <w:footnote w:type="continuationSeparator" w:id="0">
    <w:p w14:paraId="548B8224" w14:textId="77777777" w:rsidR="009A0ED4" w:rsidRDefault="009A0ED4" w:rsidP="00451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1"/>
      <w:tblW w:w="9639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63"/>
      <w:gridCol w:w="2976"/>
    </w:tblGrid>
    <w:tr w:rsidR="00F970B0" w:rsidRPr="00162C92" w14:paraId="236FD0EA" w14:textId="77777777" w:rsidTr="00356209">
      <w:tc>
        <w:tcPr>
          <w:tcW w:w="6663" w:type="dxa"/>
        </w:tcPr>
        <w:p w14:paraId="0AE25FDD" w14:textId="77777777" w:rsidR="00F970B0" w:rsidRDefault="00F970B0" w:rsidP="008A39C1">
          <w:pPr>
            <w:tabs>
              <w:tab w:val="center" w:pos="4536"/>
              <w:tab w:val="right" w:pos="9072"/>
            </w:tabs>
            <w:jc w:val="left"/>
            <w:rPr>
              <w:rFonts w:ascii="Inter" w:hAnsi="Inter"/>
              <w:kern w:val="0"/>
              <w:sz w:val="18"/>
              <w:szCs w:val="18"/>
            </w:rPr>
          </w:pPr>
          <w:r>
            <w:rPr>
              <w:rFonts w:ascii="Inter" w:hAnsi="Inter"/>
              <w:kern w:val="0"/>
              <w:sz w:val="18"/>
              <w:szCs w:val="18"/>
            </w:rPr>
            <w:t>Obchodná verejná súťaž:</w:t>
          </w:r>
        </w:p>
        <w:p w14:paraId="2984695E" w14:textId="50B841CF" w:rsidR="00F970B0" w:rsidRPr="00162C92" w:rsidRDefault="00F970B0" w:rsidP="00162C92">
          <w:pPr>
            <w:tabs>
              <w:tab w:val="center" w:pos="4536"/>
              <w:tab w:val="right" w:pos="9072"/>
            </w:tabs>
            <w:spacing w:after="60"/>
            <w:jc w:val="left"/>
            <w:rPr>
              <w:rFonts w:ascii="Inter" w:hAnsi="Inter"/>
              <w:kern w:val="0"/>
              <w:sz w:val="18"/>
              <w:szCs w:val="18"/>
            </w:rPr>
          </w:pPr>
          <w:r w:rsidRPr="008A39C1">
            <w:rPr>
              <w:rFonts w:ascii="Inter" w:hAnsi="Inter"/>
              <w:kern w:val="0"/>
              <w:sz w:val="18"/>
              <w:szCs w:val="18"/>
            </w:rPr>
            <w:t>Pr</w:t>
          </w:r>
          <w:r w:rsidR="001D5142">
            <w:rPr>
              <w:rFonts w:ascii="Inter" w:hAnsi="Inter"/>
              <w:kern w:val="0"/>
              <w:sz w:val="18"/>
              <w:szCs w:val="18"/>
            </w:rPr>
            <w:t>ílohy</w:t>
          </w:r>
        </w:p>
      </w:tc>
      <w:tc>
        <w:tcPr>
          <w:tcW w:w="2976" w:type="dxa"/>
          <w:vAlign w:val="bottom"/>
        </w:tcPr>
        <w:p w14:paraId="57CB0AF2" w14:textId="77777777" w:rsidR="00F970B0" w:rsidRPr="00162C92" w:rsidRDefault="00F970B0" w:rsidP="008A39C1">
          <w:pPr>
            <w:tabs>
              <w:tab w:val="center" w:pos="4536"/>
              <w:tab w:val="right" w:pos="9072"/>
            </w:tabs>
            <w:spacing w:after="60"/>
            <w:jc w:val="right"/>
            <w:rPr>
              <w:rFonts w:ascii="Inter" w:hAnsi="Inter"/>
              <w:kern w:val="0"/>
              <w:sz w:val="18"/>
              <w:szCs w:val="18"/>
            </w:rPr>
          </w:pPr>
          <w:r w:rsidRPr="00162C92">
            <w:rPr>
              <w:rFonts w:ascii="Inter" w:hAnsi="Inter"/>
              <w:kern w:val="0"/>
              <w:sz w:val="18"/>
              <w:szCs w:val="18"/>
            </w:rPr>
            <w:t>Mesto Stará Turá</w:t>
          </w:r>
        </w:p>
      </w:tc>
    </w:tr>
  </w:tbl>
  <w:p w14:paraId="13AE632C" w14:textId="77777777" w:rsidR="00F970B0" w:rsidRDefault="00F970B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07886"/>
    <w:multiLevelType w:val="hybridMultilevel"/>
    <w:tmpl w:val="64FEF108"/>
    <w:lvl w:ilvl="0" w:tplc="4D88C2AA">
      <w:start w:val="1"/>
      <w:numFmt w:val="lowerLetter"/>
      <w:lvlText w:val="%1)"/>
      <w:lvlJc w:val="left"/>
      <w:pPr>
        <w:ind w:left="-414" w:hanging="360"/>
      </w:pPr>
    </w:lvl>
    <w:lvl w:ilvl="1" w:tplc="041B0019" w:tentative="1">
      <w:start w:val="1"/>
      <w:numFmt w:val="lowerLetter"/>
      <w:lvlText w:val="%2."/>
      <w:lvlJc w:val="left"/>
      <w:pPr>
        <w:ind w:left="306" w:hanging="360"/>
      </w:pPr>
    </w:lvl>
    <w:lvl w:ilvl="2" w:tplc="041B001B" w:tentative="1">
      <w:start w:val="1"/>
      <w:numFmt w:val="lowerRoman"/>
      <w:lvlText w:val="%3."/>
      <w:lvlJc w:val="right"/>
      <w:pPr>
        <w:ind w:left="1026" w:hanging="180"/>
      </w:pPr>
    </w:lvl>
    <w:lvl w:ilvl="3" w:tplc="041B000F" w:tentative="1">
      <w:start w:val="1"/>
      <w:numFmt w:val="decimal"/>
      <w:lvlText w:val="%4."/>
      <w:lvlJc w:val="left"/>
      <w:pPr>
        <w:ind w:left="1746" w:hanging="360"/>
      </w:pPr>
    </w:lvl>
    <w:lvl w:ilvl="4" w:tplc="041B0019" w:tentative="1">
      <w:start w:val="1"/>
      <w:numFmt w:val="lowerLetter"/>
      <w:lvlText w:val="%5."/>
      <w:lvlJc w:val="left"/>
      <w:pPr>
        <w:ind w:left="2466" w:hanging="360"/>
      </w:pPr>
    </w:lvl>
    <w:lvl w:ilvl="5" w:tplc="041B001B" w:tentative="1">
      <w:start w:val="1"/>
      <w:numFmt w:val="lowerRoman"/>
      <w:lvlText w:val="%6."/>
      <w:lvlJc w:val="right"/>
      <w:pPr>
        <w:ind w:left="3186" w:hanging="180"/>
      </w:pPr>
    </w:lvl>
    <w:lvl w:ilvl="6" w:tplc="041B000F" w:tentative="1">
      <w:start w:val="1"/>
      <w:numFmt w:val="decimal"/>
      <w:lvlText w:val="%7."/>
      <w:lvlJc w:val="left"/>
      <w:pPr>
        <w:ind w:left="3906" w:hanging="360"/>
      </w:pPr>
    </w:lvl>
    <w:lvl w:ilvl="7" w:tplc="041B0019" w:tentative="1">
      <w:start w:val="1"/>
      <w:numFmt w:val="lowerLetter"/>
      <w:lvlText w:val="%8."/>
      <w:lvlJc w:val="left"/>
      <w:pPr>
        <w:ind w:left="4626" w:hanging="360"/>
      </w:pPr>
    </w:lvl>
    <w:lvl w:ilvl="8" w:tplc="041B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 w15:restartNumberingAfterBreak="0">
    <w:nsid w:val="0D646411"/>
    <w:multiLevelType w:val="hybridMultilevel"/>
    <w:tmpl w:val="36444EE2"/>
    <w:lvl w:ilvl="0" w:tplc="7EFC1214">
      <w:start w:val="1"/>
      <w:numFmt w:val="bullet"/>
      <w:pStyle w:val="Bullets"/>
      <w:lvlText w:val=""/>
      <w:lvlJc w:val="left"/>
      <w:pPr>
        <w:ind w:left="851" w:hanging="284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93238"/>
    <w:multiLevelType w:val="hybridMultilevel"/>
    <w:tmpl w:val="AA46AB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7AB0F"/>
    <w:multiLevelType w:val="multilevel"/>
    <w:tmpl w:val="36C0F4D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833D0A"/>
    <w:multiLevelType w:val="multilevel"/>
    <w:tmpl w:val="041B001D"/>
    <w:styleLink w:val="Styl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1DB7BC9"/>
    <w:multiLevelType w:val="multilevel"/>
    <w:tmpl w:val="041B001D"/>
    <w:styleLink w:val="Paragraph"/>
    <w:lvl w:ilvl="0">
      <w:start w:val="1"/>
      <w:numFmt w:val="decimal"/>
      <w:lvlText w:val="%1)"/>
      <w:lvlJc w:val="left"/>
      <w:pPr>
        <w:ind w:left="360" w:hanging="360"/>
      </w:pPr>
      <w:rPr>
        <w:rFonts w:ascii="Inter" w:hAnsi="Inter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CA60CE2"/>
    <w:multiLevelType w:val="multilevel"/>
    <w:tmpl w:val="1534E73A"/>
    <w:lvl w:ilvl="0">
      <w:start w:val="1"/>
      <w:numFmt w:val="decimal"/>
      <w:pStyle w:val="Nadpis1"/>
      <w:lvlText w:val="%1."/>
      <w:lvlJc w:val="left"/>
      <w:pPr>
        <w:ind w:left="425" w:hanging="425"/>
      </w:pPr>
      <w:rPr>
        <w:rFonts w:hint="default"/>
        <w:sz w:val="20"/>
      </w:rPr>
    </w:lvl>
    <w:lvl w:ilvl="1">
      <w:start w:val="1"/>
      <w:numFmt w:val="decimal"/>
      <w:pStyle w:val="Nadpis2"/>
      <w:lvlText w:val="%1.%2"/>
      <w:lvlJc w:val="left"/>
      <w:pPr>
        <w:ind w:left="567" w:hanging="567"/>
      </w:pPr>
      <w:rPr>
        <w:rFonts w:hint="default"/>
        <w:b w:val="0"/>
        <w:bCs w:val="0"/>
      </w:rPr>
    </w:lvl>
    <w:lvl w:ilvl="2">
      <w:start w:val="1"/>
      <w:numFmt w:val="lowerLetter"/>
      <w:pStyle w:val="Nadpis3"/>
      <w:lvlText w:val="%3)"/>
      <w:lvlJc w:val="left"/>
      <w:pPr>
        <w:ind w:left="851" w:hanging="284"/>
      </w:pPr>
      <w:rPr>
        <w:rFonts w:hint="default"/>
      </w:rPr>
    </w:lvl>
    <w:lvl w:ilvl="3">
      <w:start w:val="1"/>
      <w:numFmt w:val="lowerRoman"/>
      <w:pStyle w:val="Nadpis4"/>
      <w:lvlText w:val="%4."/>
      <w:lvlJc w:val="left"/>
      <w:pPr>
        <w:ind w:left="992" w:hanging="141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E9E1F7A"/>
    <w:multiLevelType w:val="multilevel"/>
    <w:tmpl w:val="41FCB052"/>
    <w:lvl w:ilvl="0">
      <w:start w:val="1"/>
      <w:numFmt w:val="decimal"/>
      <w:lvlText w:val="%1."/>
      <w:lvlJc w:val="left"/>
      <w:pPr>
        <w:ind w:left="720" w:hanging="360"/>
      </w:pPr>
      <w:rPr>
        <w:rFonts w:ascii="Inter ExtraBold" w:hAnsi="Inter ExtraBold" w:hint="default"/>
        <w:b w:val="0"/>
        <w:bCs w:val="0"/>
        <w:sz w:val="20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37822428"/>
    <w:multiLevelType w:val="multilevel"/>
    <w:tmpl w:val="041B001D"/>
    <w:numStyleLink w:val="Style1"/>
  </w:abstractNum>
  <w:abstractNum w:abstractNumId="9" w15:restartNumberingAfterBreak="0">
    <w:nsid w:val="3A3538A0"/>
    <w:multiLevelType w:val="hybridMultilevel"/>
    <w:tmpl w:val="1218A3CC"/>
    <w:lvl w:ilvl="0" w:tplc="BBBE0A9E">
      <w:start w:val="1"/>
      <w:numFmt w:val="decimal"/>
      <w:lvlText w:val="%1."/>
      <w:lvlJc w:val="left"/>
      <w:pPr>
        <w:ind w:left="720" w:hanging="360"/>
      </w:pPr>
      <w:rPr>
        <w:rFonts w:ascii="Inter" w:hAnsi="Inter" w:hint="default"/>
        <w:spacing w:val="0"/>
        <w:w w:val="100"/>
        <w:kern w:val="16"/>
        <w:position w:val="0"/>
        <w:sz w:val="2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3D19B5"/>
    <w:multiLevelType w:val="hybridMultilevel"/>
    <w:tmpl w:val="FD843D54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4955792"/>
    <w:multiLevelType w:val="multilevel"/>
    <w:tmpl w:val="CF08EFBC"/>
    <w:lvl w:ilvl="0">
      <w:start w:val="1"/>
      <w:numFmt w:val="decimal"/>
      <w:lvlText w:val="1.%1"/>
      <w:lvlJc w:val="left"/>
      <w:pPr>
        <w:ind w:left="567" w:hanging="567"/>
      </w:pPr>
      <w:rPr>
        <w:rFonts w:ascii="Inter" w:hAnsi="Inter" w:hint="default"/>
        <w:sz w:val="20"/>
      </w:rPr>
    </w:lvl>
    <w:lvl w:ilvl="1">
      <w:start w:val="1"/>
      <w:numFmt w:val="decimal"/>
      <w:lvlText w:val="1.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AD9958E"/>
    <w:multiLevelType w:val="multilevel"/>
    <w:tmpl w:val="067864DC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FD3448D"/>
    <w:multiLevelType w:val="multilevel"/>
    <w:tmpl w:val="22FA4F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7CA50C67"/>
    <w:multiLevelType w:val="hybridMultilevel"/>
    <w:tmpl w:val="07EE82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633960">
    <w:abstractNumId w:val="3"/>
  </w:num>
  <w:num w:numId="2" w16cid:durableId="1820000704">
    <w:abstractNumId w:val="12"/>
  </w:num>
  <w:num w:numId="3" w16cid:durableId="868838448">
    <w:abstractNumId w:val="7"/>
  </w:num>
  <w:num w:numId="4" w16cid:durableId="448594934">
    <w:abstractNumId w:val="6"/>
  </w:num>
  <w:num w:numId="5" w16cid:durableId="1132673784">
    <w:abstractNumId w:val="5"/>
  </w:num>
  <w:num w:numId="6" w16cid:durableId="1976635870">
    <w:abstractNumId w:val="8"/>
  </w:num>
  <w:num w:numId="7" w16cid:durableId="1052659190">
    <w:abstractNumId w:val="4"/>
  </w:num>
  <w:num w:numId="8" w16cid:durableId="680624066">
    <w:abstractNumId w:val="14"/>
  </w:num>
  <w:num w:numId="9" w16cid:durableId="1344092303">
    <w:abstractNumId w:val="2"/>
  </w:num>
  <w:num w:numId="10" w16cid:durableId="1500849915">
    <w:abstractNumId w:val="13"/>
  </w:num>
  <w:num w:numId="11" w16cid:durableId="1560360901">
    <w:abstractNumId w:val="10"/>
  </w:num>
  <w:num w:numId="12" w16cid:durableId="886642270">
    <w:abstractNumId w:val="11"/>
  </w:num>
  <w:num w:numId="13" w16cid:durableId="1506288500">
    <w:abstractNumId w:val="6"/>
    <w:lvlOverride w:ilvl="0">
      <w:lvl w:ilvl="0">
        <w:start w:val="1"/>
        <w:numFmt w:val="decimal"/>
        <w:pStyle w:val="Nadpis1"/>
        <w:lvlText w:val="%1."/>
        <w:lvlJc w:val="left"/>
        <w:pPr>
          <w:ind w:left="432" w:hanging="432"/>
        </w:pPr>
        <w:rPr>
          <w:rFonts w:hint="default"/>
          <w:sz w:val="20"/>
        </w:rPr>
      </w:lvl>
    </w:lvlOverride>
    <w:lvlOverride w:ilvl="1">
      <w:lvl w:ilvl="1">
        <w:start w:val="1"/>
        <w:numFmt w:val="decimal"/>
        <w:pStyle w:val="Nadpis2"/>
        <w:lvlText w:val="%1.%2"/>
        <w:lvlJc w:val="left"/>
        <w:pPr>
          <w:ind w:left="576" w:hanging="576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lowerLetter"/>
        <w:pStyle w:val="Nadpis3"/>
        <w:lvlText w:val="%3)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4" w16cid:durableId="418334013">
    <w:abstractNumId w:val="0"/>
  </w:num>
  <w:num w:numId="15" w16cid:durableId="1566138735">
    <w:abstractNumId w:val="6"/>
    <w:lvlOverride w:ilvl="0">
      <w:lvl w:ilvl="0">
        <w:start w:val="1"/>
        <w:numFmt w:val="decimal"/>
        <w:pStyle w:val="Nadpis1"/>
        <w:lvlText w:val="%1."/>
        <w:lvlJc w:val="left"/>
        <w:pPr>
          <w:ind w:left="425" w:hanging="425"/>
        </w:pPr>
        <w:rPr>
          <w:rFonts w:hint="default"/>
          <w:sz w:val="20"/>
        </w:rPr>
      </w:lvl>
    </w:lvlOverride>
    <w:lvlOverride w:ilvl="1">
      <w:lvl w:ilvl="1">
        <w:start w:val="1"/>
        <w:numFmt w:val="decimal"/>
        <w:pStyle w:val="Nadpis2"/>
        <w:lvlText w:val="%1.%2"/>
        <w:lvlJc w:val="left"/>
        <w:pPr>
          <w:ind w:left="567" w:hanging="567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lowerLetter"/>
        <w:pStyle w:val="Nadpis3"/>
        <w:lvlText w:val="%3)"/>
        <w:lvlJc w:val="left"/>
        <w:pPr>
          <w:ind w:left="851" w:hanging="284"/>
        </w:pPr>
        <w:rPr>
          <w:rFonts w:hint="default"/>
        </w:rPr>
      </w:lvl>
    </w:lvlOverride>
    <w:lvlOverride w:ilvl="3">
      <w:lvl w:ilvl="3"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6" w16cid:durableId="1425103878">
    <w:abstractNumId w:val="6"/>
    <w:lvlOverride w:ilvl="0">
      <w:lvl w:ilvl="0">
        <w:start w:val="1"/>
        <w:numFmt w:val="decimal"/>
        <w:pStyle w:val="Nadpis1"/>
        <w:lvlText w:val="%1."/>
        <w:lvlJc w:val="left"/>
        <w:pPr>
          <w:ind w:left="425" w:hanging="425"/>
        </w:pPr>
        <w:rPr>
          <w:rFonts w:hint="default"/>
          <w:sz w:val="20"/>
        </w:rPr>
      </w:lvl>
    </w:lvlOverride>
    <w:lvlOverride w:ilvl="1">
      <w:lvl w:ilvl="1">
        <w:start w:val="1"/>
        <w:numFmt w:val="decimal"/>
        <w:pStyle w:val="Nadpis2"/>
        <w:lvlText w:val="%1.%2"/>
        <w:lvlJc w:val="left"/>
        <w:pPr>
          <w:ind w:left="567" w:hanging="567"/>
        </w:pPr>
        <w:rPr>
          <w:rFonts w:hint="default"/>
          <w:b w:val="0"/>
          <w:bCs w:val="0"/>
        </w:rPr>
      </w:lvl>
    </w:lvlOverride>
    <w:lvlOverride w:ilvl="2">
      <w:lvl w:ilvl="2">
        <w:start w:val="1"/>
        <w:numFmt w:val="lowerLetter"/>
        <w:pStyle w:val="Nadpis3"/>
        <w:lvlText w:val="%3)"/>
        <w:lvlJc w:val="left"/>
        <w:pPr>
          <w:ind w:left="851" w:hanging="284"/>
        </w:pPr>
        <w:rPr>
          <w:rFonts w:hint="default"/>
        </w:rPr>
      </w:lvl>
    </w:lvlOverride>
    <w:lvlOverride w:ilvl="3">
      <w:lvl w:ilvl="3">
        <w:numFmt w:val="decimal"/>
        <w:pStyle w:val="Nadpis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Nadpis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Nadpis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Nadpis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Nadpis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Nadpis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7" w16cid:durableId="1778522547">
    <w:abstractNumId w:val="1"/>
  </w:num>
  <w:num w:numId="18" w16cid:durableId="1776906311">
    <w:abstractNumId w:val="1"/>
  </w:num>
  <w:num w:numId="19" w16cid:durableId="1010328089">
    <w:abstractNumId w:val="6"/>
  </w:num>
  <w:num w:numId="20" w16cid:durableId="207685064">
    <w:abstractNumId w:val="6"/>
  </w:num>
  <w:num w:numId="21" w16cid:durableId="1420250915">
    <w:abstractNumId w:val="6"/>
  </w:num>
  <w:num w:numId="22" w16cid:durableId="1492990107">
    <w:abstractNumId w:val="6"/>
  </w:num>
  <w:num w:numId="23" w16cid:durableId="16829758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60212095">
    <w:abstractNumId w:val="9"/>
  </w:num>
  <w:num w:numId="25" w16cid:durableId="17022436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6307906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0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D22"/>
    <w:rsid w:val="00001DDD"/>
    <w:rsid w:val="0000326A"/>
    <w:rsid w:val="00006418"/>
    <w:rsid w:val="00006FB7"/>
    <w:rsid w:val="00010A0A"/>
    <w:rsid w:val="00025C4D"/>
    <w:rsid w:val="00054CD8"/>
    <w:rsid w:val="00056266"/>
    <w:rsid w:val="00061283"/>
    <w:rsid w:val="000641CD"/>
    <w:rsid w:val="00066086"/>
    <w:rsid w:val="00073C0E"/>
    <w:rsid w:val="000834EB"/>
    <w:rsid w:val="00090121"/>
    <w:rsid w:val="000921E9"/>
    <w:rsid w:val="000A085D"/>
    <w:rsid w:val="000A0B99"/>
    <w:rsid w:val="000A6918"/>
    <w:rsid w:val="000B59C5"/>
    <w:rsid w:val="000B769B"/>
    <w:rsid w:val="000C129A"/>
    <w:rsid w:val="000D7C15"/>
    <w:rsid w:val="00102D60"/>
    <w:rsid w:val="00107382"/>
    <w:rsid w:val="0011708C"/>
    <w:rsid w:val="00117D0C"/>
    <w:rsid w:val="001225E0"/>
    <w:rsid w:val="00131316"/>
    <w:rsid w:val="00132748"/>
    <w:rsid w:val="00135089"/>
    <w:rsid w:val="00136071"/>
    <w:rsid w:val="00162C92"/>
    <w:rsid w:val="00165FF8"/>
    <w:rsid w:val="001709FB"/>
    <w:rsid w:val="001712A0"/>
    <w:rsid w:val="00173317"/>
    <w:rsid w:val="001755CA"/>
    <w:rsid w:val="00183474"/>
    <w:rsid w:val="00186322"/>
    <w:rsid w:val="00195732"/>
    <w:rsid w:val="00196606"/>
    <w:rsid w:val="00196CB2"/>
    <w:rsid w:val="001A1881"/>
    <w:rsid w:val="001A1BBF"/>
    <w:rsid w:val="001A6217"/>
    <w:rsid w:val="001B2D11"/>
    <w:rsid w:val="001B3922"/>
    <w:rsid w:val="001C7247"/>
    <w:rsid w:val="001D4283"/>
    <w:rsid w:val="001D5142"/>
    <w:rsid w:val="001E3E53"/>
    <w:rsid w:val="001F157C"/>
    <w:rsid w:val="001F2F97"/>
    <w:rsid w:val="00206877"/>
    <w:rsid w:val="00214297"/>
    <w:rsid w:val="00222C65"/>
    <w:rsid w:val="00222DCD"/>
    <w:rsid w:val="00247F94"/>
    <w:rsid w:val="0026231C"/>
    <w:rsid w:val="002652F0"/>
    <w:rsid w:val="002965A8"/>
    <w:rsid w:val="002A63C3"/>
    <w:rsid w:val="002A7D45"/>
    <w:rsid w:val="002C1AA0"/>
    <w:rsid w:val="002C5E2E"/>
    <w:rsid w:val="002D15E8"/>
    <w:rsid w:val="002D649E"/>
    <w:rsid w:val="002E63A2"/>
    <w:rsid w:val="002F21CA"/>
    <w:rsid w:val="002F7F82"/>
    <w:rsid w:val="003007FD"/>
    <w:rsid w:val="003009E0"/>
    <w:rsid w:val="00301225"/>
    <w:rsid w:val="003051FC"/>
    <w:rsid w:val="00324147"/>
    <w:rsid w:val="00337506"/>
    <w:rsid w:val="00356209"/>
    <w:rsid w:val="00362410"/>
    <w:rsid w:val="00364132"/>
    <w:rsid w:val="00366BAC"/>
    <w:rsid w:val="00367F7E"/>
    <w:rsid w:val="0037061A"/>
    <w:rsid w:val="00371684"/>
    <w:rsid w:val="00377890"/>
    <w:rsid w:val="003A5175"/>
    <w:rsid w:val="003A604F"/>
    <w:rsid w:val="003B27D5"/>
    <w:rsid w:val="003B77CA"/>
    <w:rsid w:val="003B7FBB"/>
    <w:rsid w:val="003C14CA"/>
    <w:rsid w:val="003C1DE4"/>
    <w:rsid w:val="003D00F9"/>
    <w:rsid w:val="003D5068"/>
    <w:rsid w:val="003E305F"/>
    <w:rsid w:val="003E5DC0"/>
    <w:rsid w:val="003F0C84"/>
    <w:rsid w:val="003F1769"/>
    <w:rsid w:val="003F1BB2"/>
    <w:rsid w:val="00413703"/>
    <w:rsid w:val="004240B4"/>
    <w:rsid w:val="0043478A"/>
    <w:rsid w:val="00437319"/>
    <w:rsid w:val="00440C8A"/>
    <w:rsid w:val="00444254"/>
    <w:rsid w:val="00444478"/>
    <w:rsid w:val="00450A2B"/>
    <w:rsid w:val="00451287"/>
    <w:rsid w:val="0045171A"/>
    <w:rsid w:val="004604DA"/>
    <w:rsid w:val="00461716"/>
    <w:rsid w:val="00464A11"/>
    <w:rsid w:val="00473582"/>
    <w:rsid w:val="00474055"/>
    <w:rsid w:val="004764FE"/>
    <w:rsid w:val="00486087"/>
    <w:rsid w:val="00495A2D"/>
    <w:rsid w:val="004A0A7B"/>
    <w:rsid w:val="004B05AA"/>
    <w:rsid w:val="004C6722"/>
    <w:rsid w:val="004D122D"/>
    <w:rsid w:val="004D7328"/>
    <w:rsid w:val="004E1C77"/>
    <w:rsid w:val="004F0F10"/>
    <w:rsid w:val="00504BC6"/>
    <w:rsid w:val="0050656F"/>
    <w:rsid w:val="00511CBE"/>
    <w:rsid w:val="005167BE"/>
    <w:rsid w:val="005176D6"/>
    <w:rsid w:val="00520ADB"/>
    <w:rsid w:val="005216E6"/>
    <w:rsid w:val="005368E5"/>
    <w:rsid w:val="00541A88"/>
    <w:rsid w:val="00542EAC"/>
    <w:rsid w:val="0054301B"/>
    <w:rsid w:val="005454F0"/>
    <w:rsid w:val="00553665"/>
    <w:rsid w:val="00556721"/>
    <w:rsid w:val="0057128C"/>
    <w:rsid w:val="0057520B"/>
    <w:rsid w:val="005809A8"/>
    <w:rsid w:val="0058138F"/>
    <w:rsid w:val="005844A8"/>
    <w:rsid w:val="005937BD"/>
    <w:rsid w:val="005A11A7"/>
    <w:rsid w:val="005C1784"/>
    <w:rsid w:val="005C3FFF"/>
    <w:rsid w:val="005D27EE"/>
    <w:rsid w:val="005D2E95"/>
    <w:rsid w:val="005D41EE"/>
    <w:rsid w:val="005D468A"/>
    <w:rsid w:val="005E3B28"/>
    <w:rsid w:val="0060137A"/>
    <w:rsid w:val="00603866"/>
    <w:rsid w:val="00605833"/>
    <w:rsid w:val="00616164"/>
    <w:rsid w:val="006164A9"/>
    <w:rsid w:val="006165F5"/>
    <w:rsid w:val="00626386"/>
    <w:rsid w:val="00650A43"/>
    <w:rsid w:val="00654D43"/>
    <w:rsid w:val="00655869"/>
    <w:rsid w:val="00663351"/>
    <w:rsid w:val="00680CB2"/>
    <w:rsid w:val="00696A8E"/>
    <w:rsid w:val="00696E7B"/>
    <w:rsid w:val="00697713"/>
    <w:rsid w:val="00697A7F"/>
    <w:rsid w:val="006A489C"/>
    <w:rsid w:val="006A72BB"/>
    <w:rsid w:val="006B0440"/>
    <w:rsid w:val="006C31A7"/>
    <w:rsid w:val="006D24E7"/>
    <w:rsid w:val="006D40BB"/>
    <w:rsid w:val="006D6A1A"/>
    <w:rsid w:val="00713766"/>
    <w:rsid w:val="007139E6"/>
    <w:rsid w:val="00716B67"/>
    <w:rsid w:val="00724C1A"/>
    <w:rsid w:val="00725BFB"/>
    <w:rsid w:val="007278D5"/>
    <w:rsid w:val="00731EF3"/>
    <w:rsid w:val="00732B8F"/>
    <w:rsid w:val="007348BB"/>
    <w:rsid w:val="00737F35"/>
    <w:rsid w:val="007545C3"/>
    <w:rsid w:val="00754C9D"/>
    <w:rsid w:val="007565E9"/>
    <w:rsid w:val="0075746D"/>
    <w:rsid w:val="00757D33"/>
    <w:rsid w:val="00762093"/>
    <w:rsid w:val="007628F5"/>
    <w:rsid w:val="00772F41"/>
    <w:rsid w:val="00797BDF"/>
    <w:rsid w:val="007A27A7"/>
    <w:rsid w:val="007B0718"/>
    <w:rsid w:val="007D0B68"/>
    <w:rsid w:val="007D47E8"/>
    <w:rsid w:val="007E03CA"/>
    <w:rsid w:val="007F4749"/>
    <w:rsid w:val="007F6E3B"/>
    <w:rsid w:val="00801286"/>
    <w:rsid w:val="00811587"/>
    <w:rsid w:val="008118E3"/>
    <w:rsid w:val="008151CE"/>
    <w:rsid w:val="00835F13"/>
    <w:rsid w:val="008406C4"/>
    <w:rsid w:val="00843856"/>
    <w:rsid w:val="00850540"/>
    <w:rsid w:val="00855662"/>
    <w:rsid w:val="0085650D"/>
    <w:rsid w:val="00863A1B"/>
    <w:rsid w:val="008719B3"/>
    <w:rsid w:val="00890A31"/>
    <w:rsid w:val="008973C3"/>
    <w:rsid w:val="008A0D22"/>
    <w:rsid w:val="008A1BDF"/>
    <w:rsid w:val="008A39C1"/>
    <w:rsid w:val="008A6236"/>
    <w:rsid w:val="008B188E"/>
    <w:rsid w:val="008B1C41"/>
    <w:rsid w:val="008B316B"/>
    <w:rsid w:val="008B62B3"/>
    <w:rsid w:val="008C4BCE"/>
    <w:rsid w:val="008C6E0B"/>
    <w:rsid w:val="008E6053"/>
    <w:rsid w:val="008F1F14"/>
    <w:rsid w:val="009045A1"/>
    <w:rsid w:val="00912694"/>
    <w:rsid w:val="009215E5"/>
    <w:rsid w:val="009233F4"/>
    <w:rsid w:val="00924C38"/>
    <w:rsid w:val="00927AC4"/>
    <w:rsid w:val="00942D12"/>
    <w:rsid w:val="00961748"/>
    <w:rsid w:val="00965D92"/>
    <w:rsid w:val="00966353"/>
    <w:rsid w:val="00977F78"/>
    <w:rsid w:val="009804E6"/>
    <w:rsid w:val="0098799D"/>
    <w:rsid w:val="00993FF3"/>
    <w:rsid w:val="009A05DB"/>
    <w:rsid w:val="009A0ED4"/>
    <w:rsid w:val="009B1694"/>
    <w:rsid w:val="009B75F7"/>
    <w:rsid w:val="009F0612"/>
    <w:rsid w:val="00A02010"/>
    <w:rsid w:val="00A02AEC"/>
    <w:rsid w:val="00A31222"/>
    <w:rsid w:val="00A31A5F"/>
    <w:rsid w:val="00A41085"/>
    <w:rsid w:val="00A62074"/>
    <w:rsid w:val="00A725D9"/>
    <w:rsid w:val="00A731D1"/>
    <w:rsid w:val="00A92A14"/>
    <w:rsid w:val="00AA100A"/>
    <w:rsid w:val="00AD0466"/>
    <w:rsid w:val="00AD3041"/>
    <w:rsid w:val="00AD6FB5"/>
    <w:rsid w:val="00AE6E57"/>
    <w:rsid w:val="00AF273E"/>
    <w:rsid w:val="00AF32C6"/>
    <w:rsid w:val="00AF72B2"/>
    <w:rsid w:val="00B00142"/>
    <w:rsid w:val="00B02F2F"/>
    <w:rsid w:val="00B07315"/>
    <w:rsid w:val="00B44AD7"/>
    <w:rsid w:val="00B46BCA"/>
    <w:rsid w:val="00B57D63"/>
    <w:rsid w:val="00BA1A36"/>
    <w:rsid w:val="00BA1C5F"/>
    <w:rsid w:val="00BA3224"/>
    <w:rsid w:val="00BF646D"/>
    <w:rsid w:val="00C045A2"/>
    <w:rsid w:val="00C057B5"/>
    <w:rsid w:val="00C1198E"/>
    <w:rsid w:val="00C12213"/>
    <w:rsid w:val="00C12EFB"/>
    <w:rsid w:val="00C168EC"/>
    <w:rsid w:val="00C20D0B"/>
    <w:rsid w:val="00C248FF"/>
    <w:rsid w:val="00C43158"/>
    <w:rsid w:val="00C43A32"/>
    <w:rsid w:val="00C44C74"/>
    <w:rsid w:val="00C536BF"/>
    <w:rsid w:val="00C56B9A"/>
    <w:rsid w:val="00C57E11"/>
    <w:rsid w:val="00C62271"/>
    <w:rsid w:val="00C74640"/>
    <w:rsid w:val="00C869EF"/>
    <w:rsid w:val="00C9213A"/>
    <w:rsid w:val="00C9501A"/>
    <w:rsid w:val="00CA0269"/>
    <w:rsid w:val="00CB3CE2"/>
    <w:rsid w:val="00CD0C00"/>
    <w:rsid w:val="00CD30DA"/>
    <w:rsid w:val="00CD7C88"/>
    <w:rsid w:val="00CF47A2"/>
    <w:rsid w:val="00CF7C11"/>
    <w:rsid w:val="00D13ABE"/>
    <w:rsid w:val="00D14DF6"/>
    <w:rsid w:val="00D159D5"/>
    <w:rsid w:val="00D36F1C"/>
    <w:rsid w:val="00D41FFE"/>
    <w:rsid w:val="00D45EA7"/>
    <w:rsid w:val="00D722AD"/>
    <w:rsid w:val="00DB0697"/>
    <w:rsid w:val="00DC4227"/>
    <w:rsid w:val="00DC4A75"/>
    <w:rsid w:val="00DE08BE"/>
    <w:rsid w:val="00DE686F"/>
    <w:rsid w:val="00DF7193"/>
    <w:rsid w:val="00E02F02"/>
    <w:rsid w:val="00E23ACC"/>
    <w:rsid w:val="00E378DE"/>
    <w:rsid w:val="00E41578"/>
    <w:rsid w:val="00E42B6B"/>
    <w:rsid w:val="00E52E0B"/>
    <w:rsid w:val="00E5363C"/>
    <w:rsid w:val="00E539FD"/>
    <w:rsid w:val="00E56A4B"/>
    <w:rsid w:val="00E710BD"/>
    <w:rsid w:val="00E72852"/>
    <w:rsid w:val="00E735A2"/>
    <w:rsid w:val="00E91466"/>
    <w:rsid w:val="00E951A7"/>
    <w:rsid w:val="00E9550F"/>
    <w:rsid w:val="00EE1739"/>
    <w:rsid w:val="00F06D6E"/>
    <w:rsid w:val="00F104F7"/>
    <w:rsid w:val="00F132DC"/>
    <w:rsid w:val="00F165A3"/>
    <w:rsid w:val="00F23C48"/>
    <w:rsid w:val="00F30B0B"/>
    <w:rsid w:val="00F3136D"/>
    <w:rsid w:val="00F34127"/>
    <w:rsid w:val="00F643B1"/>
    <w:rsid w:val="00F76F8E"/>
    <w:rsid w:val="00F817AF"/>
    <w:rsid w:val="00F8657A"/>
    <w:rsid w:val="00F9166E"/>
    <w:rsid w:val="00F93F58"/>
    <w:rsid w:val="00F970B0"/>
    <w:rsid w:val="00FA0A2C"/>
    <w:rsid w:val="00FA6A2D"/>
    <w:rsid w:val="00FC0D38"/>
    <w:rsid w:val="00FC65C7"/>
    <w:rsid w:val="00FC75F3"/>
    <w:rsid w:val="00FE2394"/>
    <w:rsid w:val="00FE66B7"/>
    <w:rsid w:val="01E23A11"/>
    <w:rsid w:val="024BF6BB"/>
    <w:rsid w:val="029C2B70"/>
    <w:rsid w:val="0365BBAB"/>
    <w:rsid w:val="05F37114"/>
    <w:rsid w:val="071AE426"/>
    <w:rsid w:val="07467180"/>
    <w:rsid w:val="0780926E"/>
    <w:rsid w:val="07A5AA3C"/>
    <w:rsid w:val="081407F3"/>
    <w:rsid w:val="0963B4A3"/>
    <w:rsid w:val="098BD4BC"/>
    <w:rsid w:val="09B540E5"/>
    <w:rsid w:val="0AC385DF"/>
    <w:rsid w:val="0BD3251F"/>
    <w:rsid w:val="0C68CCFC"/>
    <w:rsid w:val="0C7F4B93"/>
    <w:rsid w:val="0DB9E556"/>
    <w:rsid w:val="0F478F1A"/>
    <w:rsid w:val="140A8693"/>
    <w:rsid w:val="15D7BFC2"/>
    <w:rsid w:val="15DE82A9"/>
    <w:rsid w:val="16EC6BA0"/>
    <w:rsid w:val="17E7A790"/>
    <w:rsid w:val="186F13EC"/>
    <w:rsid w:val="19225999"/>
    <w:rsid w:val="1A116294"/>
    <w:rsid w:val="1B39D48A"/>
    <w:rsid w:val="1D6ADCC3"/>
    <w:rsid w:val="1E29C93E"/>
    <w:rsid w:val="1F80D55E"/>
    <w:rsid w:val="1FD8677D"/>
    <w:rsid w:val="1FFF7368"/>
    <w:rsid w:val="21985539"/>
    <w:rsid w:val="23FFD053"/>
    <w:rsid w:val="24E8D6DA"/>
    <w:rsid w:val="2633001C"/>
    <w:rsid w:val="2A45FC53"/>
    <w:rsid w:val="2BED3A98"/>
    <w:rsid w:val="2D0AA924"/>
    <w:rsid w:val="2D7F3446"/>
    <w:rsid w:val="2E615249"/>
    <w:rsid w:val="2EFFF338"/>
    <w:rsid w:val="2FF3931B"/>
    <w:rsid w:val="3254C28C"/>
    <w:rsid w:val="32C9DF19"/>
    <w:rsid w:val="32D30F9F"/>
    <w:rsid w:val="33289644"/>
    <w:rsid w:val="36BEC985"/>
    <w:rsid w:val="37AF86E9"/>
    <w:rsid w:val="382ED6A9"/>
    <w:rsid w:val="38BB5443"/>
    <w:rsid w:val="3AEAA9B5"/>
    <w:rsid w:val="3B8F9931"/>
    <w:rsid w:val="3C9C74CE"/>
    <w:rsid w:val="3CD79F15"/>
    <w:rsid w:val="3E2248CE"/>
    <w:rsid w:val="3FE241D7"/>
    <w:rsid w:val="40FCDFCB"/>
    <w:rsid w:val="41A192B1"/>
    <w:rsid w:val="42AB9FE2"/>
    <w:rsid w:val="42C65042"/>
    <w:rsid w:val="434B8036"/>
    <w:rsid w:val="435F25F0"/>
    <w:rsid w:val="4435C0D0"/>
    <w:rsid w:val="4548DF81"/>
    <w:rsid w:val="45BF714C"/>
    <w:rsid w:val="45D98B48"/>
    <w:rsid w:val="47D283E6"/>
    <w:rsid w:val="4849BFFA"/>
    <w:rsid w:val="499A1F09"/>
    <w:rsid w:val="4A44657B"/>
    <w:rsid w:val="4B2CFAD3"/>
    <w:rsid w:val="4B40D2C4"/>
    <w:rsid w:val="4B710729"/>
    <w:rsid w:val="4BD953D2"/>
    <w:rsid w:val="4C06800C"/>
    <w:rsid w:val="4E34A3E8"/>
    <w:rsid w:val="506EB1DD"/>
    <w:rsid w:val="5172753F"/>
    <w:rsid w:val="517E73BF"/>
    <w:rsid w:val="5493185E"/>
    <w:rsid w:val="54D61E46"/>
    <w:rsid w:val="55601A38"/>
    <w:rsid w:val="55F42310"/>
    <w:rsid w:val="5A8909EE"/>
    <w:rsid w:val="5BE6F8DD"/>
    <w:rsid w:val="5C5BAC96"/>
    <w:rsid w:val="5D12FFD1"/>
    <w:rsid w:val="5D26F28E"/>
    <w:rsid w:val="5D31216A"/>
    <w:rsid w:val="5D66E796"/>
    <w:rsid w:val="5E45AEC5"/>
    <w:rsid w:val="5ECFA5E8"/>
    <w:rsid w:val="5ED85ACE"/>
    <w:rsid w:val="6058FAF2"/>
    <w:rsid w:val="61F284C5"/>
    <w:rsid w:val="63076EF9"/>
    <w:rsid w:val="64D111DA"/>
    <w:rsid w:val="65006145"/>
    <w:rsid w:val="66718018"/>
    <w:rsid w:val="6909F62C"/>
    <w:rsid w:val="6A84344D"/>
    <w:rsid w:val="6AE78F20"/>
    <w:rsid w:val="6B1A312F"/>
    <w:rsid w:val="6B224593"/>
    <w:rsid w:val="6BCCBFAB"/>
    <w:rsid w:val="6D3A62FB"/>
    <w:rsid w:val="6E1D65BA"/>
    <w:rsid w:val="6F250006"/>
    <w:rsid w:val="6FA5637F"/>
    <w:rsid w:val="70684FD4"/>
    <w:rsid w:val="7088A71C"/>
    <w:rsid w:val="731DE5F1"/>
    <w:rsid w:val="734A33A0"/>
    <w:rsid w:val="746FA38C"/>
    <w:rsid w:val="754EDB80"/>
    <w:rsid w:val="75735092"/>
    <w:rsid w:val="76EC38DE"/>
    <w:rsid w:val="78A9102D"/>
    <w:rsid w:val="79D16410"/>
    <w:rsid w:val="7A099770"/>
    <w:rsid w:val="7A3E05BD"/>
    <w:rsid w:val="7B346403"/>
    <w:rsid w:val="7C0F671F"/>
    <w:rsid w:val="7DB86CD7"/>
    <w:rsid w:val="7E2765F5"/>
    <w:rsid w:val="7E63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76D9C70"/>
  <w14:defaultImageDpi w14:val="32767"/>
  <w15:chartTrackingRefBased/>
  <w15:docId w15:val="{4A59F384-85B2-4D93-90DD-AEAFFD163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20" w:line="247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42EAC"/>
    <w:pPr>
      <w:spacing w:after="0"/>
      <w:jc w:val="both"/>
    </w:pPr>
    <w:rPr>
      <w:rFonts w:ascii="Inter 18pt" w:hAnsi="Inter 18pt"/>
      <w:kern w:val="16"/>
      <w:sz w:val="20"/>
    </w:rPr>
  </w:style>
  <w:style w:type="paragraph" w:styleId="Nadpis1">
    <w:name w:val="heading 1"/>
    <w:basedOn w:val="Normlny"/>
    <w:next w:val="Normlny"/>
    <w:link w:val="Nadpis1Char"/>
    <w:autoRedefine/>
    <w:uiPriority w:val="9"/>
    <w:qFormat/>
    <w:rsid w:val="00440C8A"/>
    <w:pPr>
      <w:widowControl w:val="0"/>
      <w:numPr>
        <w:numId w:val="4"/>
      </w:numPr>
      <w:spacing w:after="120"/>
      <w:outlineLvl w:val="0"/>
    </w:pPr>
    <w:rPr>
      <w:rFonts w:ascii="Inter 18pt ExtraBold" w:eastAsiaTheme="majorEastAsia" w:hAnsi="Inter 18pt ExtraBold" w:cstheme="majorBidi"/>
      <w:caps/>
      <w:spacing w:val="10"/>
      <w:sz w:val="22"/>
      <w:szCs w:val="40"/>
    </w:rPr>
  </w:style>
  <w:style w:type="paragraph" w:styleId="Nadpis2">
    <w:name w:val="heading 2"/>
    <w:basedOn w:val="Normlny"/>
    <w:link w:val="Nadpis2Char"/>
    <w:uiPriority w:val="9"/>
    <w:unhideWhenUsed/>
    <w:qFormat/>
    <w:rsid w:val="00364132"/>
    <w:pPr>
      <w:keepLines/>
      <w:numPr>
        <w:ilvl w:val="1"/>
        <w:numId w:val="22"/>
      </w:numPr>
      <w:spacing w:after="120"/>
      <w:outlineLvl w:val="1"/>
    </w:pPr>
    <w:rPr>
      <w:rFonts w:ascii="Inter" w:eastAsiaTheme="majorEastAsia" w:hAnsi="Inter" w:cstheme="majorBidi"/>
      <w:szCs w:val="32"/>
    </w:rPr>
  </w:style>
  <w:style w:type="paragraph" w:styleId="Nadpis3">
    <w:name w:val="heading 3"/>
    <w:basedOn w:val="Nadpis1"/>
    <w:link w:val="Nadpis3Char"/>
    <w:uiPriority w:val="9"/>
    <w:unhideWhenUsed/>
    <w:qFormat/>
    <w:rsid w:val="00F06D6E"/>
    <w:pPr>
      <w:numPr>
        <w:ilvl w:val="2"/>
      </w:numPr>
      <w:spacing w:after="60"/>
      <w:outlineLvl w:val="2"/>
    </w:pPr>
    <w:rPr>
      <w:rFonts w:ascii="Inter 18pt" w:hAnsi="Inter 18pt"/>
      <w:caps w:val="0"/>
      <w:spacing w:val="0"/>
      <w:sz w:val="20"/>
      <w:szCs w:val="20"/>
    </w:rPr>
  </w:style>
  <w:style w:type="paragraph" w:styleId="Nadpis4">
    <w:name w:val="heading 4"/>
    <w:basedOn w:val="Nadpis3"/>
    <w:link w:val="Nadpis4Char"/>
    <w:uiPriority w:val="9"/>
    <w:unhideWhenUsed/>
    <w:qFormat/>
    <w:rsid w:val="004D7328"/>
    <w:pPr>
      <w:numPr>
        <w:ilvl w:val="3"/>
      </w:numPr>
      <w:ind w:left="1134" w:hanging="283"/>
      <w:outlineLvl w:val="3"/>
    </w:pPr>
    <w:rPr>
      <w:rFonts w:ascii="Inter" w:hAnsi="Inter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rsid w:val="00F06D6E"/>
    <w:pPr>
      <w:keepNext/>
      <w:keepLines/>
      <w:numPr>
        <w:ilvl w:val="4"/>
        <w:numId w:val="22"/>
      </w:numPr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06D6E"/>
    <w:pPr>
      <w:keepNext/>
      <w:keepLines/>
      <w:numPr>
        <w:ilvl w:val="5"/>
        <w:numId w:val="22"/>
      </w:numPr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06D6E"/>
    <w:pPr>
      <w:keepNext/>
      <w:keepLines/>
      <w:numPr>
        <w:ilvl w:val="6"/>
        <w:numId w:val="22"/>
      </w:numPr>
      <w:tabs>
        <w:tab w:val="num" w:pos="360"/>
      </w:tabs>
      <w:spacing w:before="40"/>
      <w:ind w:left="0" w:firstLine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06D6E"/>
    <w:pPr>
      <w:keepNext/>
      <w:keepLines/>
      <w:numPr>
        <w:ilvl w:val="7"/>
        <w:numId w:val="22"/>
      </w:numPr>
      <w:tabs>
        <w:tab w:val="num" w:pos="360"/>
      </w:tabs>
      <w:ind w:left="0" w:firstLine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06D6E"/>
    <w:pPr>
      <w:keepNext/>
      <w:keepLines/>
      <w:numPr>
        <w:ilvl w:val="8"/>
        <w:numId w:val="22"/>
      </w:numPr>
      <w:tabs>
        <w:tab w:val="num" w:pos="360"/>
      </w:tabs>
      <w:ind w:left="0" w:firstLine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364132"/>
    <w:rPr>
      <w:rFonts w:ascii="Inter" w:eastAsiaTheme="majorEastAsia" w:hAnsi="Inter" w:cstheme="majorBidi"/>
      <w:kern w:val="16"/>
      <w:sz w:val="20"/>
      <w:szCs w:val="32"/>
    </w:rPr>
  </w:style>
  <w:style w:type="character" w:customStyle="1" w:styleId="Nadpis1Char">
    <w:name w:val="Nadpis 1 Char"/>
    <w:basedOn w:val="Predvolenpsmoodseku"/>
    <w:link w:val="Nadpis1"/>
    <w:uiPriority w:val="9"/>
    <w:rsid w:val="00440C8A"/>
    <w:rPr>
      <w:rFonts w:ascii="Inter 18pt ExtraBold" w:eastAsiaTheme="majorEastAsia" w:hAnsi="Inter 18pt ExtraBold" w:cstheme="majorBidi"/>
      <w:caps/>
      <w:spacing w:val="10"/>
      <w:kern w:val="16"/>
      <w:szCs w:val="40"/>
    </w:rPr>
  </w:style>
  <w:style w:type="paragraph" w:customStyle="1" w:styleId="Bullets">
    <w:name w:val="Bullets"/>
    <w:basedOn w:val="Normlny"/>
    <w:link w:val="BulletsChar"/>
    <w:qFormat/>
    <w:rsid w:val="00F06D6E"/>
    <w:pPr>
      <w:numPr>
        <w:numId w:val="17"/>
      </w:numPr>
      <w:spacing w:after="60"/>
    </w:pPr>
  </w:style>
  <w:style w:type="character" w:customStyle="1" w:styleId="Nadpis3Char">
    <w:name w:val="Nadpis 3 Char"/>
    <w:basedOn w:val="Predvolenpsmoodseku"/>
    <w:link w:val="Nadpis3"/>
    <w:uiPriority w:val="9"/>
    <w:rsid w:val="00F06D6E"/>
    <w:rPr>
      <w:rFonts w:ascii="Inter 18pt" w:eastAsiaTheme="majorEastAsia" w:hAnsi="Inter 18pt" w:cstheme="majorBidi"/>
      <w:kern w:val="16"/>
      <w:sz w:val="20"/>
      <w:szCs w:val="20"/>
    </w:rPr>
  </w:style>
  <w:style w:type="character" w:customStyle="1" w:styleId="Nadpis4Char">
    <w:name w:val="Nadpis 4 Char"/>
    <w:basedOn w:val="Predvolenpsmoodseku"/>
    <w:link w:val="Nadpis4"/>
    <w:uiPriority w:val="9"/>
    <w:rsid w:val="004D7328"/>
    <w:rPr>
      <w:rFonts w:ascii="Inter" w:eastAsiaTheme="majorEastAsia" w:hAnsi="Inter" w:cstheme="majorBidi"/>
      <w:kern w:val="16"/>
      <w:sz w:val="20"/>
      <w:szCs w:val="20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58138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58138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58138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58138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58138F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8A0D22"/>
    <w:pPr>
      <w:jc w:val="center"/>
    </w:pPr>
    <w:rPr>
      <w:rFonts w:ascii="Inter 18pt ExtraBold" w:eastAsiaTheme="majorEastAsia" w:hAnsi="Inter 18pt ExtraBold" w:cstheme="majorBidi"/>
      <w:kern w:val="20"/>
      <w:sz w:val="3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8A0D22"/>
    <w:rPr>
      <w:rFonts w:ascii="Inter 18pt ExtraBold" w:eastAsiaTheme="majorEastAsia" w:hAnsi="Inter 18pt ExtraBold" w:cstheme="majorBidi"/>
      <w:kern w:val="20"/>
      <w:sz w:val="36"/>
      <w:szCs w:val="56"/>
    </w:rPr>
  </w:style>
  <w:style w:type="paragraph" w:styleId="Podtitul">
    <w:name w:val="Subtitle"/>
    <w:basedOn w:val="Normlny"/>
    <w:next w:val="Normlny"/>
    <w:link w:val="PodtitulChar"/>
    <w:uiPriority w:val="11"/>
    <w:rsid w:val="00451287"/>
    <w:pPr>
      <w:numPr>
        <w:ilvl w:val="1"/>
      </w:numPr>
      <w:jc w:val="center"/>
    </w:pPr>
    <w:rPr>
      <w:rFonts w:ascii="Inter SemiBold" w:eastAsiaTheme="majorEastAsia" w:hAnsi="Inter SemiBold" w:cstheme="majorBidi"/>
      <w:color w:val="404040" w:themeColor="text1" w:themeTint="BF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451287"/>
    <w:rPr>
      <w:rFonts w:ascii="Inter SemiBold" w:eastAsiaTheme="majorEastAsia" w:hAnsi="Inter SemiBold" w:cstheme="majorBidi"/>
      <w:color w:val="404040" w:themeColor="text1" w:themeTint="BF"/>
      <w:kern w:val="16"/>
      <w:sz w:val="20"/>
      <w:szCs w:val="28"/>
    </w:rPr>
  </w:style>
  <w:style w:type="paragraph" w:styleId="Citcia">
    <w:name w:val="Quote"/>
    <w:basedOn w:val="Normlny"/>
    <w:next w:val="Normlny"/>
    <w:link w:val="CitciaChar"/>
    <w:uiPriority w:val="29"/>
    <w:rsid w:val="0058138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58138F"/>
    <w:rPr>
      <w:rFonts w:ascii="Inter" w:hAnsi="Inter"/>
      <w:i/>
      <w:iCs/>
      <w:color w:val="404040" w:themeColor="text1" w:themeTint="BF"/>
    </w:rPr>
  </w:style>
  <w:style w:type="character" w:customStyle="1" w:styleId="BulletsChar">
    <w:name w:val="Bullets Char"/>
    <w:basedOn w:val="Predvolenpsmoodseku"/>
    <w:link w:val="Bullets"/>
    <w:rsid w:val="00F06D6E"/>
    <w:rPr>
      <w:rFonts w:ascii="Inter 18pt" w:hAnsi="Inter 18pt"/>
      <w:kern w:val="16"/>
      <w:sz w:val="20"/>
    </w:rPr>
  </w:style>
  <w:style w:type="character" w:styleId="Intenzvnezvraznenie">
    <w:name w:val="Intense Emphasis"/>
    <w:basedOn w:val="Predvolenpsmoodseku"/>
    <w:uiPriority w:val="21"/>
    <w:rsid w:val="0058138F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rsid w:val="005813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58138F"/>
    <w:rPr>
      <w:rFonts w:ascii="Inter" w:hAnsi="Inter"/>
      <w:i/>
      <w:iCs/>
      <w:color w:val="0F4761" w:themeColor="accent1" w:themeShade="BF"/>
    </w:rPr>
  </w:style>
  <w:style w:type="paragraph" w:styleId="Hlavika">
    <w:name w:val="header"/>
    <w:basedOn w:val="Normlny"/>
    <w:link w:val="HlavikaChar"/>
    <w:uiPriority w:val="99"/>
    <w:unhideWhenUsed/>
    <w:rsid w:val="00451287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51287"/>
    <w:rPr>
      <w:rFonts w:ascii="Inter" w:hAnsi="Inter"/>
      <w:kern w:val="16"/>
      <w:sz w:val="20"/>
    </w:rPr>
  </w:style>
  <w:style w:type="paragraph" w:styleId="Pta">
    <w:name w:val="footer"/>
    <w:basedOn w:val="Normlny"/>
    <w:link w:val="PtaChar"/>
    <w:uiPriority w:val="99"/>
    <w:unhideWhenUsed/>
    <w:rsid w:val="00451287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51287"/>
    <w:rPr>
      <w:rFonts w:ascii="Inter" w:hAnsi="Inter"/>
      <w:kern w:val="16"/>
      <w:sz w:val="20"/>
    </w:rPr>
  </w:style>
  <w:style w:type="numbering" w:customStyle="1" w:styleId="Paragraph">
    <w:name w:val="Paragraph"/>
    <w:uiPriority w:val="99"/>
    <w:rsid w:val="000B59C5"/>
    <w:pPr>
      <w:numPr>
        <w:numId w:val="5"/>
      </w:numPr>
    </w:pPr>
  </w:style>
  <w:style w:type="numbering" w:customStyle="1" w:styleId="Style1">
    <w:name w:val="Style1"/>
    <w:uiPriority w:val="99"/>
    <w:rsid w:val="001F157C"/>
    <w:pPr>
      <w:numPr>
        <w:numId w:val="7"/>
      </w:numPr>
    </w:pPr>
  </w:style>
  <w:style w:type="table" w:styleId="Mriekatabuky">
    <w:name w:val="Table Grid"/>
    <w:basedOn w:val="Normlnatabuka"/>
    <w:uiPriority w:val="39"/>
    <w:rsid w:val="00222D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E42B6B"/>
    <w:rPr>
      <w:color w:val="467886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E42B6B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E42B6B"/>
    <w:rPr>
      <w:color w:val="96607D" w:themeColor="followedHyperlink"/>
      <w:u w:val="single"/>
    </w:rPr>
  </w:style>
  <w:style w:type="paragraph" w:customStyle="1" w:styleId="Hyperlinks">
    <w:name w:val="Hyperlinks"/>
    <w:basedOn w:val="Normlny"/>
    <w:link w:val="HyperlinksChar"/>
    <w:qFormat/>
    <w:rsid w:val="00F06D6E"/>
    <w:rPr>
      <w:color w:val="215E99" w:themeColor="text2" w:themeTint="BF"/>
    </w:rPr>
  </w:style>
  <w:style w:type="character" w:customStyle="1" w:styleId="HyperlinksChar">
    <w:name w:val="Hyperlinks Char"/>
    <w:basedOn w:val="Predvolenpsmoodseku"/>
    <w:link w:val="Hyperlinks"/>
    <w:rsid w:val="00F06D6E"/>
    <w:rPr>
      <w:rFonts w:ascii="Inter 18pt" w:hAnsi="Inter 18pt"/>
      <w:color w:val="215E99" w:themeColor="text2" w:themeTint="BF"/>
      <w:kern w:val="16"/>
      <w:sz w:val="20"/>
    </w:rPr>
  </w:style>
  <w:style w:type="paragraph" w:styleId="Odsekzoznamu">
    <w:name w:val="List Paragraph"/>
    <w:basedOn w:val="Normlny"/>
    <w:uiPriority w:val="34"/>
    <w:rsid w:val="00CD30DA"/>
    <w:pPr>
      <w:ind w:left="720"/>
      <w:contextualSpacing/>
    </w:pPr>
  </w:style>
  <w:style w:type="table" w:customStyle="1" w:styleId="TableGrid1">
    <w:name w:val="Table Grid1"/>
    <w:basedOn w:val="Normlnatabuka"/>
    <w:next w:val="Mriekatabuky"/>
    <w:rsid w:val="00162C9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k-SK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zia">
    <w:name w:val="Revision"/>
    <w:hidden/>
    <w:uiPriority w:val="99"/>
    <w:semiHidden/>
    <w:rsid w:val="005844A8"/>
    <w:pPr>
      <w:spacing w:after="0" w:line="240" w:lineRule="auto"/>
    </w:pPr>
    <w:rPr>
      <w:rFonts w:ascii="Inter 18pt" w:hAnsi="Inter 18pt"/>
      <w:kern w:val="16"/>
      <w:sz w:val="20"/>
    </w:rPr>
  </w:style>
  <w:style w:type="character" w:styleId="Odkaznakomentr">
    <w:name w:val="annotation reference"/>
    <w:basedOn w:val="Predvolenpsmoodseku"/>
    <w:uiPriority w:val="99"/>
    <w:semiHidden/>
    <w:unhideWhenUsed/>
    <w:rsid w:val="005844A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5844A8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5844A8"/>
    <w:rPr>
      <w:rFonts w:ascii="Inter 18pt" w:hAnsi="Inter 18pt"/>
      <w:kern w:val="16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844A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844A8"/>
    <w:rPr>
      <w:rFonts w:ascii="Inter 18pt" w:hAnsi="Inter 18pt"/>
      <w:b/>
      <w:bCs/>
      <w:kern w:val="1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86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mkovic.SERVERMU\OneDrive%20-%20MESTO%20Star&#225;%20Tur&#225;\Dokumenty\Vzory\Template1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c93cf47-de2d-4244-a505-8d75c213c908" xsi:nil="true"/>
    <lcf76f155ced4ddcb4097134ff3c332f xmlns="d5f74a4a-d3d6-43ba-ad36-5ff88cf2e4b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4976B9C1478D47B742ECBC0DED990F" ma:contentTypeVersion="12" ma:contentTypeDescription="Umožňuje vytvoriť nový dokument." ma:contentTypeScope="" ma:versionID="18a77cedeb4b96bc0b155c91e46eaf21">
  <xsd:schema xmlns:xsd="http://www.w3.org/2001/XMLSchema" xmlns:xs="http://www.w3.org/2001/XMLSchema" xmlns:p="http://schemas.microsoft.com/office/2006/metadata/properties" xmlns:ns2="d5f74a4a-d3d6-43ba-ad36-5ff88cf2e4b5" xmlns:ns3="2c93cf47-de2d-4244-a505-8d75c213c908" targetNamespace="http://schemas.microsoft.com/office/2006/metadata/properties" ma:root="true" ma:fieldsID="1daaaf8458751c14f56b12a4fdd6e71b" ns2:_="" ns3:_="">
    <xsd:import namespace="d5f74a4a-d3d6-43ba-ad36-5ff88cf2e4b5"/>
    <xsd:import namespace="2c93cf47-de2d-4244-a505-8d75c213c9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74a4a-d3d6-43ba-ad36-5ff88cf2e4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a" ma:readOnly="false" ma:fieldId="{5cf76f15-5ced-4ddc-b409-7134ff3c332f}" ma:taxonomyMulti="true" ma:sspId="71ab8ecc-c94b-479e-b206-96d56732cc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3cf47-de2d-4244-a505-8d75c213c90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00d5a59-cb2e-4203-ad15-74d9c802c23d}" ma:internalName="TaxCatchAll" ma:showField="CatchAllData" ma:web="2c93cf47-de2d-4244-a505-8d75c213c9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6DEDF9-F5B1-4803-A9B8-7946D0DFE3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FD25667-4C1A-43B6-AC2C-441BF41835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194830-C4D2-417C-AE0E-B35A2145FA1D}">
  <ds:schemaRefs>
    <ds:schemaRef ds:uri="http://schemas.microsoft.com/office/2006/metadata/properties"/>
    <ds:schemaRef ds:uri="http://schemas.microsoft.com/office/infopath/2007/PartnerControls"/>
    <ds:schemaRef ds:uri="2c93cf47-de2d-4244-a505-8d75c213c908"/>
    <ds:schemaRef ds:uri="d5f74a4a-d3d6-43ba-ad36-5ff88cf2e4b5"/>
  </ds:schemaRefs>
</ds:datastoreItem>
</file>

<file path=customXml/itemProps4.xml><?xml version="1.0" encoding="utf-8"?>
<ds:datastoreItem xmlns:ds="http://schemas.openxmlformats.org/officeDocument/2006/customXml" ds:itemID="{15C037E3-304D-4224-97E1-0E78024B71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74a4a-d3d6-43ba-ad36-5ff88cf2e4b5"/>
    <ds:schemaRef ds:uri="2c93cf47-de2d-4244-a505-8d75c213c9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3</TotalTime>
  <Pages>1</Pages>
  <Words>469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Adamkovič</dc:creator>
  <cp:keywords/>
  <dc:description/>
  <cp:lastModifiedBy>Lenka Galbavá</cp:lastModifiedBy>
  <cp:revision>6</cp:revision>
  <cp:lastPrinted>2025-09-17T13:56:00Z</cp:lastPrinted>
  <dcterms:created xsi:type="dcterms:W3CDTF">2025-09-24T09:26:00Z</dcterms:created>
  <dcterms:modified xsi:type="dcterms:W3CDTF">2025-09-24T09:44:00Z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0x0101007C4976B9C1478D47B742ECBC0DED990F</vt:lpwstr>
  </property>
  <property fmtid="{D5CDD505-2E9C-101B-9397-08002B2CF9AE}" pid="3" name="MediaServiceImageTags">
    <vt:lpwstr/>
  </property>
</Properties>
</file>